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508B2" w14:textId="55683932" w:rsidR="00B14DCB" w:rsidRPr="00BA1223" w:rsidRDefault="009D5F4B" w:rsidP="00B14DCB">
      <w:pPr>
        <w:rPr>
          <w:rFonts w:eastAsiaTheme="majorEastAsia" w:cs="Arial"/>
          <w:b/>
          <w:color w:val="004675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29610B" wp14:editId="6690F770">
                <wp:simplePos x="0" y="0"/>
                <wp:positionH relativeFrom="column">
                  <wp:posOffset>-814705</wp:posOffset>
                </wp:positionH>
                <wp:positionV relativeFrom="paragraph">
                  <wp:posOffset>-1050290</wp:posOffset>
                </wp:positionV>
                <wp:extent cx="350520" cy="236220"/>
                <wp:effectExtent l="0" t="0" r="11430" b="11430"/>
                <wp:wrapNone/>
                <wp:docPr id="98048158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A048FB" w14:textId="7777777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29610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4.15pt;margin-top:-82.7pt;width:27.6pt;height:18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" fillcolor="white [3201]" strokeweight=".5pt">
                <v:textbox>
                  <w:txbxContent>
                    <w:p w14:paraId="67A048FB" w14:textId="77777777" w:rsidR="009D5F4B" w:rsidRPr="009D5F4B" w:rsidRDefault="009D5F4B" w:rsidP="009D5F4B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4DCB" w:rsidRPr="00BA1223">
        <w:rPr>
          <w:rFonts w:eastAsiaTheme="majorEastAsia" w:cs="Arial"/>
          <w:b/>
          <w:color w:val="004675"/>
          <w:sz w:val="40"/>
          <w:szCs w:val="40"/>
        </w:rPr>
        <w:t>Anmeldung</w:t>
      </w:r>
    </w:p>
    <w:p w14:paraId="188B6AFC" w14:textId="6BCF956C" w:rsidR="00B14DCB" w:rsidRPr="00BA1223" w:rsidRDefault="00FA6255" w:rsidP="00B14DCB">
      <w:pPr>
        <w:rPr>
          <w:rFonts w:eastAsiaTheme="majorEastAsia" w:cs="Arial"/>
          <w:b/>
          <w:color w:val="004675"/>
          <w:sz w:val="40"/>
          <w:szCs w:val="40"/>
        </w:rPr>
      </w:pPr>
      <w:r w:rsidRPr="00BA1223">
        <w:rPr>
          <w:rFonts w:eastAsiaTheme="majorEastAsia" w:cs="Arial"/>
          <w:b/>
          <w:color w:val="004675"/>
          <w:sz w:val="40"/>
          <w:szCs w:val="40"/>
        </w:rPr>
        <w:t>Sommer</w:t>
      </w:r>
      <w:r w:rsidR="00B14DCB" w:rsidRPr="00BA1223">
        <w:rPr>
          <w:rFonts w:eastAsiaTheme="majorEastAsia" w:cs="Arial"/>
          <w:b/>
          <w:color w:val="004675"/>
          <w:sz w:val="40"/>
          <w:szCs w:val="40"/>
        </w:rPr>
        <w:t xml:space="preserve">meisterschaften </w:t>
      </w:r>
      <w:r w:rsidR="00BA1223" w:rsidRPr="00BA1223">
        <w:rPr>
          <w:rFonts w:eastAsiaTheme="majorEastAsia" w:cs="Arial"/>
          <w:b/>
          <w:color w:val="004675"/>
          <w:sz w:val="40"/>
          <w:szCs w:val="40"/>
        </w:rPr>
        <w:t xml:space="preserve">Jugend </w:t>
      </w:r>
      <w:r w:rsidR="007215A0">
        <w:rPr>
          <w:rFonts w:eastAsiaTheme="majorEastAsia" w:cs="Arial"/>
          <w:b/>
          <w:color w:val="004675"/>
          <w:sz w:val="40"/>
          <w:szCs w:val="40"/>
        </w:rPr>
        <w:t xml:space="preserve">&amp; Kids </w:t>
      </w:r>
      <w:r w:rsidR="00BA1223" w:rsidRPr="00BA1223">
        <w:rPr>
          <w:rFonts w:eastAsiaTheme="majorEastAsia" w:cs="Arial"/>
          <w:b/>
          <w:color w:val="004675"/>
          <w:sz w:val="40"/>
          <w:szCs w:val="40"/>
        </w:rPr>
        <w:t xml:space="preserve">Korbball </w:t>
      </w:r>
      <w:r w:rsidR="00B3477E" w:rsidRPr="00BA1223">
        <w:rPr>
          <w:rFonts w:eastAsiaTheme="majorEastAsia" w:cs="Arial"/>
          <w:b/>
          <w:color w:val="004675"/>
          <w:sz w:val="40"/>
          <w:szCs w:val="40"/>
        </w:rPr>
        <w:t>202</w:t>
      </w:r>
      <w:r w:rsidR="00DC089F">
        <w:rPr>
          <w:rFonts w:eastAsiaTheme="majorEastAsia" w:cs="Arial"/>
          <w:b/>
          <w:color w:val="004675"/>
          <w:sz w:val="40"/>
          <w:szCs w:val="40"/>
        </w:rPr>
        <w:t>4</w:t>
      </w:r>
    </w:p>
    <w:p w14:paraId="3794029D" w14:textId="77777777" w:rsidR="00B14DCB" w:rsidRPr="006A5FB5" w:rsidRDefault="00B14DCB" w:rsidP="00B14DCB">
      <w:pPr>
        <w:spacing w:line="250" w:lineRule="exact"/>
        <w:rPr>
          <w:sz w:val="20"/>
        </w:rPr>
      </w:pPr>
    </w:p>
    <w:p w14:paraId="448B7297" w14:textId="32C29EF4" w:rsidR="00B14DCB" w:rsidRPr="006A5FB5" w:rsidRDefault="009D5F4B" w:rsidP="00B14DCB">
      <w:pPr>
        <w:tabs>
          <w:tab w:val="left" w:pos="2127"/>
          <w:tab w:val="left" w:pos="7938"/>
        </w:tabs>
        <w:rPr>
          <w:b/>
          <w:sz w:val="18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715C23" wp14:editId="7B15388A">
                <wp:simplePos x="0" y="0"/>
                <wp:positionH relativeFrom="column">
                  <wp:posOffset>660400</wp:posOffset>
                </wp:positionH>
                <wp:positionV relativeFrom="paragraph">
                  <wp:posOffset>58420</wp:posOffset>
                </wp:positionV>
                <wp:extent cx="2682240" cy="228600"/>
                <wp:effectExtent l="0" t="0" r="22860" b="19050"/>
                <wp:wrapNone/>
                <wp:docPr id="46331629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351453" w14:textId="736CE2D5" w:rsidR="009D5F4B" w:rsidRPr="009D5F4B" w:rsidRDefault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15C23" id="Textfeld 1" o:spid="_x0000_s1027" type="#_x0000_t202" style="position:absolute;margin-left:52pt;margin-top:4.6pt;width:211.2pt;height:1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" fillcolor="white [3201]" strokeweight=".5pt">
                <v:textbox>
                  <w:txbxContent>
                    <w:p w14:paraId="61351453" w14:textId="736CE2D5" w:rsidR="009D5F4B" w:rsidRPr="009D5F4B" w:rsidRDefault="009D5F4B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B7E2AC" w14:textId="38085571" w:rsidR="00B14DCB" w:rsidRPr="006A5FB5" w:rsidRDefault="00B14DCB" w:rsidP="00B14DCB">
      <w:pPr>
        <w:tabs>
          <w:tab w:val="left" w:pos="426"/>
          <w:tab w:val="left" w:pos="1876"/>
        </w:tabs>
      </w:pPr>
      <w:r w:rsidRPr="006A5FB5">
        <w:t xml:space="preserve">Der </w:t>
      </w:r>
      <w:proofErr w:type="gramStart"/>
      <w:r w:rsidRPr="006A5FB5">
        <w:t>Verein  ............................................................................</w:t>
      </w:r>
      <w:proofErr w:type="gramEnd"/>
      <w:r w:rsidRPr="006A5FB5">
        <w:t xml:space="preserve"> meldet folgende Mannschaft an: </w:t>
      </w:r>
    </w:p>
    <w:p w14:paraId="0D7FB5D5" w14:textId="40DBEC41" w:rsidR="00B14DCB" w:rsidRPr="006A5FB5" w:rsidRDefault="00B14DCB" w:rsidP="00B14DCB">
      <w:pPr>
        <w:tabs>
          <w:tab w:val="left" w:pos="426"/>
          <w:tab w:val="left" w:pos="1876"/>
        </w:tabs>
      </w:pPr>
      <w:r w:rsidRPr="006A5FB5">
        <w:t xml:space="preserve">(1 Anmeldeformular pro Mannschaft) </w:t>
      </w:r>
    </w:p>
    <w:p w14:paraId="776F5B95" w14:textId="77777777" w:rsidR="00B14DCB" w:rsidRDefault="00B14DCB" w:rsidP="00B14DCB">
      <w:pPr>
        <w:tabs>
          <w:tab w:val="left" w:pos="426"/>
          <w:tab w:val="left" w:pos="1876"/>
        </w:tabs>
        <w:rPr>
          <w:sz w:val="12"/>
          <w:szCs w:val="12"/>
        </w:rPr>
      </w:pPr>
    </w:p>
    <w:p w14:paraId="06194D9B" w14:textId="77777777" w:rsidR="00B14DCB" w:rsidRPr="006A5FB5" w:rsidRDefault="00B14DCB" w:rsidP="00B14DCB">
      <w:pPr>
        <w:tabs>
          <w:tab w:val="left" w:pos="426"/>
          <w:tab w:val="left" w:pos="1876"/>
        </w:tabs>
        <w:rPr>
          <w:sz w:val="12"/>
          <w:szCs w:val="12"/>
        </w:rPr>
      </w:pPr>
    </w:p>
    <w:p w14:paraId="13C2EB22" w14:textId="1A782AC0" w:rsidR="00B14DCB" w:rsidRPr="006A5FB5" w:rsidRDefault="00B14DCB" w:rsidP="00B14DCB">
      <w:pPr>
        <w:tabs>
          <w:tab w:val="left" w:pos="426"/>
          <w:tab w:val="left" w:pos="1876"/>
        </w:tabs>
        <w:rPr>
          <w:sz w:val="6"/>
        </w:rPr>
      </w:pPr>
    </w:p>
    <w:tbl>
      <w:tblPr>
        <w:tblW w:w="9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9"/>
        <w:gridCol w:w="1149"/>
        <w:gridCol w:w="1150"/>
        <w:gridCol w:w="1149"/>
        <w:gridCol w:w="1149"/>
        <w:gridCol w:w="1453"/>
        <w:gridCol w:w="1454"/>
      </w:tblGrid>
      <w:tr w:rsidR="00CA52D6" w:rsidRPr="00CF202C" w14:paraId="2586E585" w14:textId="77777777" w:rsidTr="00C05EAF">
        <w:trPr>
          <w:trHeight w:val="218"/>
        </w:trPr>
        <w:tc>
          <w:tcPr>
            <w:tcW w:w="2129" w:type="dxa"/>
            <w:shd w:val="clear" w:color="auto" w:fill="auto"/>
          </w:tcPr>
          <w:p w14:paraId="2C10568A" w14:textId="77777777" w:rsidR="00CA52D6" w:rsidRPr="00CF202C" w:rsidRDefault="00CA52D6" w:rsidP="00057816">
            <w:pPr>
              <w:tabs>
                <w:tab w:val="left" w:pos="426"/>
                <w:tab w:val="left" w:pos="1876"/>
              </w:tabs>
              <w:rPr>
                <w:b/>
              </w:rPr>
            </w:pPr>
          </w:p>
        </w:tc>
        <w:tc>
          <w:tcPr>
            <w:tcW w:w="4597" w:type="dxa"/>
            <w:gridSpan w:val="4"/>
            <w:shd w:val="clear" w:color="auto" w:fill="auto"/>
          </w:tcPr>
          <w:p w14:paraId="034FA8B6" w14:textId="728A0E2D" w:rsidR="00CA52D6" w:rsidRPr="00CA52D6" w:rsidRDefault="008A001B" w:rsidP="00CA52D6">
            <w:pPr>
              <w:tabs>
                <w:tab w:val="left" w:pos="426"/>
                <w:tab w:val="left" w:pos="1876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JUGEND - </w:t>
            </w:r>
            <w:r w:rsidRPr="008A001B">
              <w:rPr>
                <w:i/>
                <w:iCs/>
              </w:rPr>
              <w:t>28</w:t>
            </w:r>
            <w:r w:rsidR="00B3477E" w:rsidRPr="008A001B">
              <w:rPr>
                <w:i/>
                <w:iCs/>
              </w:rPr>
              <w:t xml:space="preserve">. April </w:t>
            </w:r>
            <w:r w:rsidR="00B3477E">
              <w:rPr>
                <w:i/>
                <w:iCs/>
              </w:rPr>
              <w:t xml:space="preserve">und </w:t>
            </w:r>
            <w:r w:rsidR="00DC089F">
              <w:rPr>
                <w:i/>
                <w:iCs/>
              </w:rPr>
              <w:t>30. Juni 2024</w:t>
            </w:r>
          </w:p>
        </w:tc>
        <w:tc>
          <w:tcPr>
            <w:tcW w:w="2907" w:type="dxa"/>
            <w:gridSpan w:val="2"/>
            <w:shd w:val="clear" w:color="auto" w:fill="auto"/>
          </w:tcPr>
          <w:p w14:paraId="28AD9055" w14:textId="1D6658E5" w:rsidR="00CA52D6" w:rsidRPr="00CA52D6" w:rsidRDefault="007215A0" w:rsidP="00CA52D6">
            <w:pPr>
              <w:tabs>
                <w:tab w:val="left" w:pos="426"/>
                <w:tab w:val="left" w:pos="1876"/>
              </w:tabs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Kids</w:t>
            </w:r>
            <w:r w:rsidR="008A001B">
              <w:rPr>
                <w:bCs/>
                <w:i/>
                <w:iCs/>
              </w:rPr>
              <w:t xml:space="preserve"> - </w:t>
            </w:r>
            <w:r w:rsidR="00DC089F">
              <w:rPr>
                <w:bCs/>
                <w:i/>
                <w:iCs/>
              </w:rPr>
              <w:t>25. Mai 2024</w:t>
            </w:r>
          </w:p>
        </w:tc>
      </w:tr>
      <w:tr w:rsidR="00FA6255" w:rsidRPr="00CF202C" w14:paraId="726A0935" w14:textId="77777777" w:rsidTr="00BA1223">
        <w:trPr>
          <w:trHeight w:val="691"/>
        </w:trPr>
        <w:tc>
          <w:tcPr>
            <w:tcW w:w="2129" w:type="dxa"/>
            <w:shd w:val="clear" w:color="auto" w:fill="auto"/>
          </w:tcPr>
          <w:p w14:paraId="603DF149" w14:textId="4F6230EE" w:rsidR="00FA6255" w:rsidRPr="00CF202C" w:rsidRDefault="00BA1223" w:rsidP="00256A09">
            <w:pPr>
              <w:tabs>
                <w:tab w:val="left" w:pos="426"/>
                <w:tab w:val="left" w:pos="1876"/>
              </w:tabs>
              <w:rPr>
                <w:b/>
              </w:rPr>
            </w:pPr>
            <w:proofErr w:type="spellStart"/>
            <w:r>
              <w:rPr>
                <w:b/>
              </w:rPr>
              <w:t>Mä</w:t>
            </w:r>
            <w:proofErr w:type="spellEnd"/>
            <w:r w:rsidR="00DC089F">
              <w:rPr>
                <w:b/>
              </w:rPr>
              <w:t xml:space="preserve"> </w:t>
            </w:r>
            <w:r w:rsidR="00FA6255">
              <w:rPr>
                <w:b/>
              </w:rPr>
              <w:t xml:space="preserve">= Mädchen, </w:t>
            </w:r>
            <w:r w:rsidR="00FA6255">
              <w:rPr>
                <w:b/>
              </w:rPr>
              <w:br/>
            </w:r>
            <w:proofErr w:type="spellStart"/>
            <w:r>
              <w:rPr>
                <w:b/>
              </w:rPr>
              <w:t>Kn</w:t>
            </w:r>
            <w:proofErr w:type="spellEnd"/>
            <w:r w:rsidR="00FA6255">
              <w:rPr>
                <w:b/>
              </w:rPr>
              <w:t xml:space="preserve"> = Knaben</w:t>
            </w:r>
          </w:p>
        </w:tc>
        <w:tc>
          <w:tcPr>
            <w:tcW w:w="1149" w:type="dxa"/>
            <w:shd w:val="clear" w:color="auto" w:fill="auto"/>
          </w:tcPr>
          <w:p w14:paraId="435E6333" w14:textId="464357F5" w:rsidR="00FA6255" w:rsidRPr="00CF202C" w:rsidRDefault="00BA1223" w:rsidP="00057816">
            <w:pPr>
              <w:tabs>
                <w:tab w:val="left" w:pos="426"/>
                <w:tab w:val="left" w:pos="1876"/>
              </w:tabs>
            </w:pPr>
            <w:proofErr w:type="spellStart"/>
            <w:r>
              <w:t>Mä</w:t>
            </w:r>
            <w:proofErr w:type="spellEnd"/>
            <w:r w:rsidR="00FA6255" w:rsidRPr="00CF202C">
              <w:t xml:space="preserve"> U14</w:t>
            </w:r>
          </w:p>
        </w:tc>
        <w:tc>
          <w:tcPr>
            <w:tcW w:w="1150" w:type="dxa"/>
            <w:shd w:val="clear" w:color="auto" w:fill="auto"/>
          </w:tcPr>
          <w:p w14:paraId="171061AA" w14:textId="65DE6EB6" w:rsidR="00FA6255" w:rsidRPr="00CF202C" w:rsidRDefault="00BA1223" w:rsidP="00057816">
            <w:pPr>
              <w:tabs>
                <w:tab w:val="left" w:pos="426"/>
                <w:tab w:val="left" w:pos="1876"/>
              </w:tabs>
            </w:pPr>
            <w:proofErr w:type="spellStart"/>
            <w:r>
              <w:t>Mä</w:t>
            </w:r>
            <w:proofErr w:type="spellEnd"/>
            <w:r>
              <w:t xml:space="preserve"> </w:t>
            </w:r>
            <w:r w:rsidR="00FA6255" w:rsidRPr="00CF202C">
              <w:t>U16</w:t>
            </w:r>
          </w:p>
        </w:tc>
        <w:tc>
          <w:tcPr>
            <w:tcW w:w="1149" w:type="dxa"/>
            <w:shd w:val="clear" w:color="auto" w:fill="auto"/>
          </w:tcPr>
          <w:p w14:paraId="6A7F6AD5" w14:textId="7998785E" w:rsidR="00FA6255" w:rsidRPr="00CF202C" w:rsidRDefault="00BA1223" w:rsidP="00057816">
            <w:pPr>
              <w:tabs>
                <w:tab w:val="left" w:pos="426"/>
                <w:tab w:val="left" w:pos="1876"/>
              </w:tabs>
            </w:pPr>
            <w:proofErr w:type="spellStart"/>
            <w:r>
              <w:t>Kn</w:t>
            </w:r>
            <w:proofErr w:type="spellEnd"/>
            <w:r w:rsidR="00FA6255" w:rsidRPr="00CF202C">
              <w:t xml:space="preserve"> U14</w:t>
            </w:r>
          </w:p>
        </w:tc>
        <w:tc>
          <w:tcPr>
            <w:tcW w:w="1149" w:type="dxa"/>
            <w:shd w:val="clear" w:color="auto" w:fill="auto"/>
          </w:tcPr>
          <w:p w14:paraId="3532506F" w14:textId="728F5D83" w:rsidR="00FA6255" w:rsidRPr="00CF202C" w:rsidRDefault="00BA1223" w:rsidP="00057816">
            <w:pPr>
              <w:tabs>
                <w:tab w:val="left" w:pos="426"/>
                <w:tab w:val="left" w:pos="1876"/>
              </w:tabs>
            </w:pPr>
            <w:proofErr w:type="spellStart"/>
            <w:r>
              <w:t>Kn</w:t>
            </w:r>
            <w:proofErr w:type="spellEnd"/>
            <w:r w:rsidR="00FA6255" w:rsidRPr="00CF202C">
              <w:t xml:space="preserve"> U16</w:t>
            </w:r>
          </w:p>
        </w:tc>
        <w:tc>
          <w:tcPr>
            <w:tcW w:w="1453" w:type="dxa"/>
            <w:shd w:val="clear" w:color="auto" w:fill="auto"/>
          </w:tcPr>
          <w:p w14:paraId="3687F0B6" w14:textId="36FCD5EA" w:rsidR="00FA6255" w:rsidRDefault="007215A0" w:rsidP="00057816">
            <w:pPr>
              <w:tabs>
                <w:tab w:val="left" w:pos="426"/>
                <w:tab w:val="left" w:pos="1876"/>
              </w:tabs>
              <w:rPr>
                <w:bCs/>
              </w:rPr>
            </w:pPr>
            <w:r>
              <w:rPr>
                <w:bCs/>
              </w:rPr>
              <w:t>Kids</w:t>
            </w:r>
            <w:r w:rsidR="00FA6255" w:rsidRPr="004861B7">
              <w:rPr>
                <w:bCs/>
              </w:rPr>
              <w:t xml:space="preserve"> (</w:t>
            </w:r>
            <w:proofErr w:type="spellStart"/>
            <w:r w:rsidR="00FA6255" w:rsidRPr="004861B7">
              <w:rPr>
                <w:bCs/>
              </w:rPr>
              <w:t>mixed</w:t>
            </w:r>
            <w:proofErr w:type="spellEnd"/>
            <w:r w:rsidR="00FA6255" w:rsidRPr="004861B7">
              <w:rPr>
                <w:bCs/>
              </w:rPr>
              <w:t>)</w:t>
            </w:r>
          </w:p>
          <w:p w14:paraId="42818D93" w14:textId="4C396E80" w:rsidR="00FA6255" w:rsidRDefault="00FA6255" w:rsidP="00057816">
            <w:pPr>
              <w:tabs>
                <w:tab w:val="left" w:pos="426"/>
                <w:tab w:val="left" w:pos="1876"/>
              </w:tabs>
              <w:rPr>
                <w:bCs/>
              </w:rPr>
            </w:pPr>
            <w:r>
              <w:rPr>
                <w:bCs/>
              </w:rPr>
              <w:t>U1</w:t>
            </w:r>
            <w:r w:rsidR="00DA1B43">
              <w:rPr>
                <w:bCs/>
              </w:rPr>
              <w:t>1</w:t>
            </w:r>
          </w:p>
        </w:tc>
        <w:tc>
          <w:tcPr>
            <w:tcW w:w="1454" w:type="dxa"/>
            <w:shd w:val="clear" w:color="auto" w:fill="auto"/>
          </w:tcPr>
          <w:p w14:paraId="7A27495D" w14:textId="0BA984E3" w:rsidR="00FA6255" w:rsidRDefault="007215A0" w:rsidP="00057816">
            <w:pPr>
              <w:tabs>
                <w:tab w:val="left" w:pos="426"/>
                <w:tab w:val="left" w:pos="1876"/>
              </w:tabs>
              <w:rPr>
                <w:bCs/>
              </w:rPr>
            </w:pPr>
            <w:r>
              <w:rPr>
                <w:bCs/>
              </w:rPr>
              <w:t>Kids</w:t>
            </w:r>
            <w:r w:rsidR="00FA6255">
              <w:rPr>
                <w:bCs/>
              </w:rPr>
              <w:t xml:space="preserve"> (</w:t>
            </w:r>
            <w:proofErr w:type="spellStart"/>
            <w:r w:rsidR="00FA6255">
              <w:rPr>
                <w:bCs/>
              </w:rPr>
              <w:t>mixed</w:t>
            </w:r>
            <w:proofErr w:type="spellEnd"/>
            <w:r w:rsidR="00FA6255">
              <w:rPr>
                <w:bCs/>
              </w:rPr>
              <w:t>)</w:t>
            </w:r>
          </w:p>
          <w:p w14:paraId="3275F2FD" w14:textId="73DB7C36" w:rsidR="00FA6255" w:rsidRPr="004861B7" w:rsidRDefault="00FA6255" w:rsidP="00057816">
            <w:pPr>
              <w:tabs>
                <w:tab w:val="left" w:pos="426"/>
                <w:tab w:val="left" w:pos="1876"/>
              </w:tabs>
              <w:rPr>
                <w:bCs/>
              </w:rPr>
            </w:pPr>
            <w:r w:rsidRPr="008A001B">
              <w:rPr>
                <w:bCs/>
                <w:color w:val="FF0000"/>
              </w:rPr>
              <w:t>U1</w:t>
            </w:r>
            <w:r w:rsidR="00DC089F" w:rsidRPr="008A001B">
              <w:rPr>
                <w:bCs/>
                <w:color w:val="FF0000"/>
              </w:rPr>
              <w:t>2</w:t>
            </w:r>
          </w:p>
        </w:tc>
      </w:tr>
      <w:tr w:rsidR="00FA6255" w:rsidRPr="00CF202C" w14:paraId="5999DEED" w14:textId="77777777" w:rsidTr="00FA6255">
        <w:trPr>
          <w:trHeight w:val="538"/>
        </w:trPr>
        <w:tc>
          <w:tcPr>
            <w:tcW w:w="2129" w:type="dxa"/>
            <w:shd w:val="clear" w:color="auto" w:fill="auto"/>
          </w:tcPr>
          <w:p w14:paraId="68F0399A" w14:textId="77777777" w:rsidR="00FA6255" w:rsidRPr="00CF202C" w:rsidRDefault="00FA6255" w:rsidP="00057816">
            <w:pPr>
              <w:tabs>
                <w:tab w:val="left" w:pos="426"/>
                <w:tab w:val="left" w:pos="1876"/>
              </w:tabs>
            </w:pPr>
            <w:r w:rsidRPr="00CF202C">
              <w:t>(bitte ankreuzen)</w:t>
            </w:r>
          </w:p>
        </w:tc>
        <w:tc>
          <w:tcPr>
            <w:tcW w:w="1149" w:type="dxa"/>
            <w:shd w:val="clear" w:color="auto" w:fill="auto"/>
          </w:tcPr>
          <w:p w14:paraId="62DEB2D1" w14:textId="0496EFC4" w:rsidR="00FA6255" w:rsidRPr="00CF202C" w:rsidRDefault="009D5F4B" w:rsidP="00057816">
            <w:pPr>
              <w:tabs>
                <w:tab w:val="left" w:pos="426"/>
                <w:tab w:val="left" w:pos="1876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78D4F9" wp14:editId="3960651B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43180</wp:posOffset>
                      </wp:positionV>
                      <wp:extent cx="350520" cy="236220"/>
                      <wp:effectExtent l="0" t="0" r="11430" b="11430"/>
                      <wp:wrapNone/>
                      <wp:docPr id="2085115206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E9CAC8" w14:textId="03B5596C" w:rsidR="009D5F4B" w:rsidRPr="009D5F4B" w:rsidRDefault="009D5F4B">
                                  <w:pPr>
                                    <w:rPr>
                                      <w:lang w:val="de-C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78D4F9" id="_x0000_s1028" type="#_x0000_t202" style="position:absolute;margin-left:5.3pt;margin-top:3.4pt;width:27.6pt;height:1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" fillcolor="white [3201]" strokeweight=".5pt">
                      <v:textbox>
                        <w:txbxContent>
                          <w:p w14:paraId="43E9CAC8" w14:textId="03B5596C" w:rsidR="009D5F4B" w:rsidRPr="009D5F4B" w:rsidRDefault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50" w:type="dxa"/>
            <w:shd w:val="clear" w:color="auto" w:fill="auto"/>
          </w:tcPr>
          <w:p w14:paraId="147EEF05" w14:textId="6DA34D8A" w:rsidR="00FA6255" w:rsidRPr="00CF202C" w:rsidRDefault="009D5F4B" w:rsidP="00057816">
            <w:pPr>
              <w:tabs>
                <w:tab w:val="left" w:pos="426"/>
                <w:tab w:val="left" w:pos="1876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CE2A397" wp14:editId="2CCD10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45720</wp:posOffset>
                      </wp:positionV>
                      <wp:extent cx="350520" cy="236220"/>
                      <wp:effectExtent l="0" t="0" r="11430" b="11430"/>
                      <wp:wrapNone/>
                      <wp:docPr id="228735704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262CDB" w14:textId="77777777" w:rsidR="009D5F4B" w:rsidRPr="009D5F4B" w:rsidRDefault="009D5F4B" w:rsidP="009D5F4B">
                                  <w:pPr>
                                    <w:rPr>
                                      <w:lang w:val="de-C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E2A397" id="_x0000_s1029" type="#_x0000_t202" style="position:absolute;margin-left:0;margin-top:3.6pt;width:27.6pt;height:1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" fillcolor="white [3201]" strokeweight=".5pt">
                      <v:textbox>
                        <w:txbxContent>
                          <w:p w14:paraId="41262CDB" w14:textId="7777777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9" w:type="dxa"/>
            <w:shd w:val="clear" w:color="auto" w:fill="auto"/>
          </w:tcPr>
          <w:p w14:paraId="64A4464A" w14:textId="5555472A" w:rsidR="00FA6255" w:rsidRPr="00CF202C" w:rsidRDefault="009D5F4B" w:rsidP="00057816">
            <w:pPr>
              <w:tabs>
                <w:tab w:val="left" w:pos="426"/>
                <w:tab w:val="left" w:pos="1876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3980B25" wp14:editId="5A4EBB8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53340</wp:posOffset>
                      </wp:positionV>
                      <wp:extent cx="350520" cy="236220"/>
                      <wp:effectExtent l="0" t="0" r="11430" b="11430"/>
                      <wp:wrapNone/>
                      <wp:docPr id="102425081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C1674D" w14:textId="77777777" w:rsidR="009D5F4B" w:rsidRPr="009D5F4B" w:rsidRDefault="009D5F4B" w:rsidP="009D5F4B">
                                  <w:pPr>
                                    <w:rPr>
                                      <w:lang w:val="de-C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80B25" id="_x0000_s1030" type="#_x0000_t202" style="position:absolute;margin-left:-.5pt;margin-top:4.2pt;width:27.6pt;height:18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" fillcolor="white [3201]" strokeweight=".5pt">
                      <v:textbox>
                        <w:txbxContent>
                          <w:p w14:paraId="09C1674D" w14:textId="7777777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9" w:type="dxa"/>
            <w:shd w:val="clear" w:color="auto" w:fill="auto"/>
          </w:tcPr>
          <w:p w14:paraId="0D297CEC" w14:textId="75BFF2FC" w:rsidR="00FA6255" w:rsidRPr="00CF202C" w:rsidRDefault="009D5F4B" w:rsidP="00057816">
            <w:pPr>
              <w:tabs>
                <w:tab w:val="left" w:pos="426"/>
                <w:tab w:val="left" w:pos="1876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00F2536" wp14:editId="089D8F36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60960</wp:posOffset>
                      </wp:positionV>
                      <wp:extent cx="350520" cy="236220"/>
                      <wp:effectExtent l="0" t="0" r="11430" b="11430"/>
                      <wp:wrapNone/>
                      <wp:docPr id="1226668324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5D9973" w14:textId="77777777" w:rsidR="009D5F4B" w:rsidRPr="009D5F4B" w:rsidRDefault="009D5F4B" w:rsidP="009D5F4B">
                                  <w:pPr>
                                    <w:rPr>
                                      <w:lang w:val="de-C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0F2536" id="_x0000_s1031" type="#_x0000_t202" style="position:absolute;margin-left:9.25pt;margin-top:4.8pt;width:27.6pt;height:18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" fillcolor="white [3201]" strokeweight=".5pt">
                      <v:textbox>
                        <w:txbxContent>
                          <w:p w14:paraId="7F5D9973" w14:textId="7777777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53" w:type="dxa"/>
            <w:shd w:val="clear" w:color="auto" w:fill="auto"/>
          </w:tcPr>
          <w:p w14:paraId="08C2AA98" w14:textId="7D73DE63" w:rsidR="00FA6255" w:rsidRPr="00CF202C" w:rsidRDefault="009D5F4B" w:rsidP="00057816">
            <w:pPr>
              <w:tabs>
                <w:tab w:val="left" w:pos="426"/>
                <w:tab w:val="left" w:pos="1876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E27B7D1" wp14:editId="10F007C0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68580</wp:posOffset>
                      </wp:positionV>
                      <wp:extent cx="350520" cy="236220"/>
                      <wp:effectExtent l="0" t="0" r="11430" b="11430"/>
                      <wp:wrapNone/>
                      <wp:docPr id="78370696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531991" w14:textId="77777777" w:rsidR="009D5F4B" w:rsidRPr="009D5F4B" w:rsidRDefault="009D5F4B" w:rsidP="009D5F4B">
                                  <w:pPr>
                                    <w:rPr>
                                      <w:lang w:val="de-C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27B7D1" id="_x0000_s1032" type="#_x0000_t202" style="position:absolute;margin-left:19.6pt;margin-top:5.4pt;width:27.6pt;height:18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" fillcolor="white [3201]" strokeweight=".5pt">
                      <v:textbox>
                        <w:txbxContent>
                          <w:p w14:paraId="28531991" w14:textId="7777777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auto"/>
          </w:tcPr>
          <w:p w14:paraId="2F174157" w14:textId="723E2BD3" w:rsidR="00FA6255" w:rsidRPr="00CF202C" w:rsidRDefault="009D5F4B" w:rsidP="00057816">
            <w:pPr>
              <w:tabs>
                <w:tab w:val="left" w:pos="426"/>
                <w:tab w:val="left" w:pos="1876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6242E1E" wp14:editId="4DC95C04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45720</wp:posOffset>
                      </wp:positionV>
                      <wp:extent cx="350520" cy="236220"/>
                      <wp:effectExtent l="0" t="0" r="11430" b="11430"/>
                      <wp:wrapNone/>
                      <wp:docPr id="1409245244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D9ACEC" w14:textId="77777777" w:rsidR="009D5F4B" w:rsidRPr="009D5F4B" w:rsidRDefault="009D5F4B" w:rsidP="009D5F4B">
                                  <w:pPr>
                                    <w:rPr>
                                      <w:lang w:val="de-C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242E1E" id="_x0000_s1033" type="#_x0000_t202" style="position:absolute;margin-left:12.95pt;margin-top:3.6pt;width:27.6pt;height:18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" fillcolor="white [3201]" strokeweight=".5pt">
                      <v:textbox>
                        <w:txbxContent>
                          <w:p w14:paraId="5FD9ACEC" w14:textId="7777777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D93BEC5" w14:textId="36EC7F0A" w:rsidR="00DC089F" w:rsidRDefault="00FA6255" w:rsidP="00FA6255">
      <w:pPr>
        <w:tabs>
          <w:tab w:val="left" w:pos="426"/>
          <w:tab w:val="left" w:pos="1876"/>
        </w:tabs>
        <w:ind w:left="426"/>
        <w:rPr>
          <w:sz w:val="20"/>
        </w:rPr>
      </w:pPr>
      <w:r>
        <w:rPr>
          <w:sz w:val="20"/>
        </w:rPr>
        <w:tab/>
      </w:r>
    </w:p>
    <w:p w14:paraId="6E76CBDB" w14:textId="69B70A41" w:rsidR="00DC089F" w:rsidRDefault="009D5F4B" w:rsidP="00DC089F">
      <w:pPr>
        <w:tabs>
          <w:tab w:val="left" w:pos="426"/>
          <w:tab w:val="left" w:pos="1876"/>
        </w:tabs>
        <w:rPr>
          <w:b/>
          <w:bCs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524A8E" wp14:editId="2E115E05">
                <wp:simplePos x="0" y="0"/>
                <wp:positionH relativeFrom="margin">
                  <wp:align>left</wp:align>
                </wp:positionH>
                <wp:positionV relativeFrom="paragraph">
                  <wp:posOffset>157480</wp:posOffset>
                </wp:positionV>
                <wp:extent cx="274320" cy="266700"/>
                <wp:effectExtent l="0" t="0" r="11430" b="19050"/>
                <wp:wrapNone/>
                <wp:docPr id="198033475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5F15A1" w14:textId="7777777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24A8E" id="_x0000_s1034" type="#_x0000_t202" style="position:absolute;margin-left:0;margin-top:12.4pt;width:21.6pt;height:21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" fillcolor="white [3201]" strokeweight=".5pt">
                <v:textbox>
                  <w:txbxContent>
                    <w:p w14:paraId="3B5F15A1" w14:textId="77777777" w:rsidR="009D5F4B" w:rsidRPr="009D5F4B" w:rsidRDefault="009D5F4B" w:rsidP="009D5F4B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089F">
        <w:rPr>
          <w:b/>
          <w:bCs/>
          <w:sz w:val="20"/>
        </w:rPr>
        <w:t>Schweizermeisterschaft U14/U16</w:t>
      </w:r>
      <w:r w:rsidR="00DC089F" w:rsidRPr="00B227F7">
        <w:rPr>
          <w:b/>
          <w:bCs/>
          <w:sz w:val="20"/>
        </w:rPr>
        <w:t xml:space="preserve">: </w:t>
      </w:r>
    </w:p>
    <w:p w14:paraId="06EABA3E" w14:textId="20A4B4C1" w:rsidR="00FA6255" w:rsidRPr="00DC089F" w:rsidRDefault="00DC089F" w:rsidP="009D5F4B">
      <w:pPr>
        <w:tabs>
          <w:tab w:val="left" w:pos="1876"/>
        </w:tabs>
        <w:ind w:left="567"/>
        <w:rPr>
          <w:b/>
          <w:bCs/>
          <w:sz w:val="20"/>
        </w:rPr>
      </w:pPr>
      <w:r w:rsidRPr="00B227F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A06829" wp14:editId="056F56DF">
                <wp:simplePos x="0" y="0"/>
                <wp:positionH relativeFrom="column">
                  <wp:posOffset>42968</wp:posOffset>
                </wp:positionH>
                <wp:positionV relativeFrom="paragraph">
                  <wp:posOffset>31115</wp:posOffset>
                </wp:positionV>
                <wp:extent cx="144780" cy="129540"/>
                <wp:effectExtent l="0" t="0" r="26670" b="2286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C2DE6" id="Rechteck 2" o:spid="_x0000_s1026" style="position:absolute;margin-left:3.4pt;margin-top:2.45pt;width:11.4pt;height:1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" fillcolor="white [3201]" strokecolor="#004675 [3200]" strokeweight="2pt"/>
            </w:pict>
          </mc:Fallback>
        </mc:AlternateContent>
      </w:r>
      <w:r w:rsidR="00FA6255">
        <w:rPr>
          <w:sz w:val="20"/>
        </w:rPr>
        <w:t xml:space="preserve">Die oben angekreuzte Mannschaft ist bei einer Qualifikation an der Jugend SM am </w:t>
      </w:r>
      <w:r w:rsidR="00B3477E">
        <w:rPr>
          <w:sz w:val="20"/>
        </w:rPr>
        <w:t>0</w:t>
      </w:r>
      <w:r>
        <w:rPr>
          <w:sz w:val="20"/>
        </w:rPr>
        <w:t>1</w:t>
      </w:r>
      <w:r w:rsidR="00B3477E">
        <w:rPr>
          <w:sz w:val="20"/>
        </w:rPr>
        <w:t>. September 202</w:t>
      </w:r>
      <w:r>
        <w:rPr>
          <w:sz w:val="20"/>
        </w:rPr>
        <w:t>4</w:t>
      </w:r>
      <w:r w:rsidR="00FA6255">
        <w:rPr>
          <w:sz w:val="20"/>
        </w:rPr>
        <w:t xml:space="preserve"> (VD: </w:t>
      </w:r>
      <w:r>
        <w:rPr>
          <w:sz w:val="20"/>
        </w:rPr>
        <w:t>8</w:t>
      </w:r>
      <w:r w:rsidR="00B3477E">
        <w:rPr>
          <w:sz w:val="20"/>
        </w:rPr>
        <w:t>. September 202</w:t>
      </w:r>
      <w:r>
        <w:rPr>
          <w:sz w:val="20"/>
        </w:rPr>
        <w:t>4</w:t>
      </w:r>
      <w:r w:rsidR="00FA6255">
        <w:rPr>
          <w:sz w:val="20"/>
        </w:rPr>
        <w:t>) dabei</w:t>
      </w:r>
      <w:r>
        <w:rPr>
          <w:sz w:val="20"/>
        </w:rPr>
        <w:t>.</w:t>
      </w:r>
      <w:r w:rsidR="00FA6255">
        <w:rPr>
          <w:sz w:val="20"/>
        </w:rPr>
        <w:br/>
      </w:r>
    </w:p>
    <w:p w14:paraId="34C0E269" w14:textId="42585137" w:rsidR="00FA6255" w:rsidRPr="00B227F7" w:rsidRDefault="009D5F4B" w:rsidP="00FA6255">
      <w:pPr>
        <w:tabs>
          <w:tab w:val="left" w:pos="426"/>
          <w:tab w:val="left" w:pos="1876"/>
        </w:tabs>
        <w:rPr>
          <w:b/>
          <w:bCs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F9AA24" wp14:editId="51307276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266700" cy="220980"/>
                <wp:effectExtent l="0" t="0" r="19050" b="26670"/>
                <wp:wrapNone/>
                <wp:docPr id="89211253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82488" w14:textId="7777777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9AA24" id="_x0000_s1035" type="#_x0000_t202" style="position:absolute;margin-left:0;margin-top:12.15pt;width:21pt;height:17.4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" fillcolor="white [3201]" strokeweight=".5pt">
                <v:textbox>
                  <w:txbxContent>
                    <w:p w14:paraId="14382488" w14:textId="77777777" w:rsidR="009D5F4B" w:rsidRPr="009D5F4B" w:rsidRDefault="009D5F4B" w:rsidP="009D5F4B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001B">
        <w:rPr>
          <w:b/>
          <w:bCs/>
          <w:sz w:val="20"/>
        </w:rPr>
        <w:t xml:space="preserve">Jugend </w:t>
      </w:r>
      <w:r w:rsidR="00DC089F">
        <w:rPr>
          <w:b/>
          <w:bCs/>
          <w:sz w:val="20"/>
        </w:rPr>
        <w:t>M</w:t>
      </w:r>
      <w:r w:rsidR="00FA6255">
        <w:rPr>
          <w:b/>
          <w:bCs/>
          <w:sz w:val="20"/>
        </w:rPr>
        <w:t>ixed</w:t>
      </w:r>
      <w:r w:rsidR="00FA6255" w:rsidRPr="00B227F7">
        <w:rPr>
          <w:b/>
          <w:bCs/>
          <w:sz w:val="20"/>
        </w:rPr>
        <w:t xml:space="preserve">: </w:t>
      </w:r>
    </w:p>
    <w:p w14:paraId="66BAA438" w14:textId="5FEB5B9A" w:rsidR="00FA6255" w:rsidRDefault="00FA6255" w:rsidP="009D5F4B">
      <w:pPr>
        <w:tabs>
          <w:tab w:val="left" w:pos="426"/>
          <w:tab w:val="left" w:pos="1876"/>
        </w:tabs>
        <w:ind w:left="567"/>
        <w:rPr>
          <w:sz w:val="20"/>
        </w:rPr>
      </w:pPr>
      <w:r w:rsidRPr="00B227F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ADC86" wp14:editId="6A2AD4E6">
                <wp:simplePos x="0" y="0"/>
                <wp:positionH relativeFrom="column">
                  <wp:posOffset>36830</wp:posOffset>
                </wp:positionH>
                <wp:positionV relativeFrom="paragraph">
                  <wp:posOffset>24765</wp:posOffset>
                </wp:positionV>
                <wp:extent cx="144780" cy="129540"/>
                <wp:effectExtent l="0" t="0" r="26670" b="2286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146F0" id="Rechteck 1" o:spid="_x0000_s1026" style="position:absolute;margin-left:2.9pt;margin-top:1.95pt;width:11.4pt;height:1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" fillcolor="white [3201]" strokecolor="#004675 [3200]" strokeweight="2pt"/>
            </w:pict>
          </mc:Fallback>
        </mc:AlternateContent>
      </w:r>
      <w:r w:rsidRPr="00B227F7">
        <w:rPr>
          <w:sz w:val="20"/>
        </w:rPr>
        <w:t xml:space="preserve">Die oben angekreuzte </w:t>
      </w:r>
      <w:r w:rsidR="008A001B">
        <w:rPr>
          <w:sz w:val="20"/>
        </w:rPr>
        <w:t>Jugendm</w:t>
      </w:r>
      <w:r w:rsidRPr="00B227F7">
        <w:rPr>
          <w:sz w:val="20"/>
        </w:rPr>
        <w:t xml:space="preserve">annschaft </w:t>
      </w:r>
      <w:r>
        <w:rPr>
          <w:sz w:val="20"/>
        </w:rPr>
        <w:t>möchte</w:t>
      </w:r>
      <w:r w:rsidRPr="00B227F7">
        <w:rPr>
          <w:sz w:val="20"/>
        </w:rPr>
        <w:t xml:space="preserve"> Mixed </w:t>
      </w:r>
      <w:r>
        <w:rPr>
          <w:sz w:val="20"/>
        </w:rPr>
        <w:t xml:space="preserve">spielen </w:t>
      </w:r>
      <w:r w:rsidRPr="00B227F7">
        <w:rPr>
          <w:sz w:val="20"/>
        </w:rPr>
        <w:t>(</w:t>
      </w:r>
      <w:r w:rsidR="00DC089F">
        <w:rPr>
          <w:sz w:val="20"/>
        </w:rPr>
        <w:t>nur möglich nach individueller Absprache</w:t>
      </w:r>
      <w:r w:rsidRPr="00B227F7">
        <w:rPr>
          <w:sz w:val="20"/>
        </w:rPr>
        <w:t>)</w:t>
      </w:r>
      <w:r w:rsidR="00DC089F">
        <w:rPr>
          <w:sz w:val="20"/>
        </w:rPr>
        <w:t>.</w:t>
      </w:r>
    </w:p>
    <w:p w14:paraId="4B2710EB" w14:textId="77777777" w:rsidR="00FA6255" w:rsidRDefault="00FA6255" w:rsidP="00FA6255">
      <w:pPr>
        <w:tabs>
          <w:tab w:val="left" w:pos="426"/>
          <w:tab w:val="left" w:pos="1876"/>
        </w:tabs>
        <w:ind w:left="426"/>
        <w:rPr>
          <w:sz w:val="20"/>
        </w:rPr>
      </w:pPr>
    </w:p>
    <w:p w14:paraId="09A45F4B" w14:textId="42678739" w:rsidR="00B15194" w:rsidRPr="00B15194" w:rsidRDefault="00B15194" w:rsidP="00B15194">
      <w:pPr>
        <w:tabs>
          <w:tab w:val="left" w:pos="426"/>
          <w:tab w:val="left" w:pos="1876"/>
        </w:tabs>
        <w:rPr>
          <w:sz w:val="20"/>
        </w:rPr>
      </w:pPr>
      <w:r w:rsidRPr="00B15194">
        <w:rPr>
          <w:sz w:val="20"/>
        </w:rPr>
        <w:t>Mit der Anmeldung erklärt sich der oben genannte Verein einverstanden mit dem neuen Datenschutzrecht (</w:t>
      </w:r>
      <w:hyperlink r:id="rId11" w:history="1">
        <w:r w:rsidRPr="00B15194">
          <w:rPr>
            <w:rStyle w:val="Hyperlink"/>
            <w:rFonts w:eastAsia="Times New Roman"/>
            <w:color w:val="auto"/>
            <w:sz w:val="20"/>
            <w:szCs w:val="20"/>
          </w:rPr>
          <w:t>link</w:t>
        </w:r>
      </w:hyperlink>
      <w:r w:rsidRPr="00B15194">
        <w:rPr>
          <w:sz w:val="20"/>
        </w:rPr>
        <w:t xml:space="preserve">). </w:t>
      </w:r>
    </w:p>
    <w:p w14:paraId="3AD09930" w14:textId="77777777" w:rsidR="00B14DCB" w:rsidRDefault="00B14DCB" w:rsidP="00B14DCB">
      <w:pPr>
        <w:rPr>
          <w:sz w:val="16"/>
          <w:szCs w:val="16"/>
        </w:rPr>
      </w:pPr>
    </w:p>
    <w:p w14:paraId="6F91A0CC" w14:textId="3FD06FC9" w:rsidR="00B14DCB" w:rsidRPr="006A5FB5" w:rsidRDefault="00B14DCB" w:rsidP="00B14DCB">
      <w:pPr>
        <w:rPr>
          <w:sz w:val="16"/>
          <w:szCs w:val="16"/>
        </w:rPr>
      </w:pPr>
    </w:p>
    <w:tbl>
      <w:tblPr>
        <w:tblW w:w="957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579"/>
      </w:tblGrid>
      <w:tr w:rsidR="00B14DCB" w:rsidRPr="006A5FB5" w14:paraId="6E65B4ED" w14:textId="77777777" w:rsidTr="00057816">
        <w:tc>
          <w:tcPr>
            <w:tcW w:w="9579" w:type="dxa"/>
            <w:shd w:val="clear" w:color="auto" w:fill="D9D9D9"/>
            <w:vAlign w:val="center"/>
          </w:tcPr>
          <w:p w14:paraId="40D2B48F" w14:textId="77777777" w:rsidR="00B14DCB" w:rsidRPr="006A5FB5" w:rsidRDefault="00B14DCB" w:rsidP="00057816">
            <w:r w:rsidRPr="006A5FB5">
              <w:rPr>
                <w:b/>
              </w:rPr>
              <w:t>Adresse Spielführer/-in oder Mannschaftsverantwortliche/-r</w:t>
            </w:r>
          </w:p>
        </w:tc>
      </w:tr>
    </w:tbl>
    <w:p w14:paraId="4EDAE647" w14:textId="36AC6756" w:rsidR="00B14DCB" w:rsidRPr="006A5FB5" w:rsidRDefault="009D5F4B" w:rsidP="00B14DCB">
      <w:pPr>
        <w:tabs>
          <w:tab w:val="left" w:pos="36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A5414AA" wp14:editId="120D1605">
                <wp:simplePos x="0" y="0"/>
                <wp:positionH relativeFrom="margin">
                  <wp:posOffset>3708400</wp:posOffset>
                </wp:positionH>
                <wp:positionV relativeFrom="paragraph">
                  <wp:posOffset>78105</wp:posOffset>
                </wp:positionV>
                <wp:extent cx="2308860" cy="1404620"/>
                <wp:effectExtent l="0" t="0" r="15240" b="14605"/>
                <wp:wrapSquare wrapText="bothSides"/>
                <wp:docPr id="3303439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56EFB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5414AA" id="_x0000_s1036" type="#_x0000_t202" style="position:absolute;margin-left:292pt;margin-top:6.15pt;width:181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">
                <v:textbox style="mso-fit-shape-to-text:t">
                  <w:txbxContent>
                    <w:p w14:paraId="12456EFB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448E5B1" wp14:editId="4149F703">
                <wp:simplePos x="0" y="0"/>
                <wp:positionH relativeFrom="column">
                  <wp:posOffset>515620</wp:posOffset>
                </wp:positionH>
                <wp:positionV relativeFrom="paragraph">
                  <wp:posOffset>81915</wp:posOffset>
                </wp:positionV>
                <wp:extent cx="2360930" cy="1404620"/>
                <wp:effectExtent l="0" t="0" r="22860" b="1143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5AF24" w14:textId="4B8AD4F4" w:rsidR="009D5F4B" w:rsidRDefault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8E5B1" id="_x0000_s1037" type="#_x0000_t202" style="position:absolute;margin-left:40.6pt;margin-top:6.45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Pq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">
                <v:textbox style="mso-fit-shape-to-text:t">
                  <w:txbxContent>
                    <w:p w14:paraId="11E5AF24" w14:textId="4B8AD4F4" w:rsidR="009D5F4B" w:rsidRDefault="009D5F4B"/>
                  </w:txbxContent>
                </v:textbox>
                <w10:wrap type="square"/>
              </v:shape>
            </w:pict>
          </mc:Fallback>
        </mc:AlternateContent>
      </w:r>
    </w:p>
    <w:p w14:paraId="3EC10723" w14:textId="170E8106" w:rsidR="00B14DCB" w:rsidRPr="006A5FB5" w:rsidRDefault="00B14DCB" w:rsidP="00B14DCB">
      <w:pPr>
        <w:tabs>
          <w:tab w:val="left" w:pos="3685"/>
          <w:tab w:val="left" w:pos="4253"/>
          <w:tab w:val="right" w:leader="dot" w:pos="8789"/>
        </w:tabs>
      </w:pPr>
      <w:r w:rsidRPr="006A5FB5">
        <w:t xml:space="preserve">Name: Vorname: </w:t>
      </w:r>
    </w:p>
    <w:p w14:paraId="0E3B9F49" w14:textId="14740AA8" w:rsidR="00B14DCB" w:rsidRPr="006A5FB5" w:rsidRDefault="009D5F4B" w:rsidP="00B14DCB">
      <w:pPr>
        <w:tabs>
          <w:tab w:val="left" w:pos="3685"/>
          <w:tab w:val="left" w:pos="4253"/>
          <w:tab w:val="right" w:leader="dot" w:pos="878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BBD1E22" wp14:editId="4413F07E">
                <wp:simplePos x="0" y="0"/>
                <wp:positionH relativeFrom="column">
                  <wp:posOffset>797560</wp:posOffset>
                </wp:positionH>
                <wp:positionV relativeFrom="paragraph">
                  <wp:posOffset>95250</wp:posOffset>
                </wp:positionV>
                <wp:extent cx="2325370" cy="1404620"/>
                <wp:effectExtent l="0" t="0" r="17780" b="14605"/>
                <wp:wrapSquare wrapText="bothSides"/>
                <wp:docPr id="788871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5C5A" w14:textId="2D80D23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D1E22" id="_x0000_s1038" type="#_x0000_t202" style="position:absolute;margin-left:62.8pt;margin-top:7.5pt;width:183.1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">
                <v:textbox style="mso-fit-shape-to-text:t">
                  <w:txbxContent>
                    <w:p w14:paraId="0C9B5C5A" w14:textId="2D80D237" w:rsidR="009D5F4B" w:rsidRPr="009D5F4B" w:rsidRDefault="009D5F4B" w:rsidP="009D5F4B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38898C6" wp14:editId="4CFC08CD">
                <wp:simplePos x="0" y="0"/>
                <wp:positionH relativeFrom="margin">
                  <wp:posOffset>3906520</wp:posOffset>
                </wp:positionH>
                <wp:positionV relativeFrom="paragraph">
                  <wp:posOffset>125730</wp:posOffset>
                </wp:positionV>
                <wp:extent cx="2080260" cy="1404620"/>
                <wp:effectExtent l="0" t="0" r="15240" b="14605"/>
                <wp:wrapSquare wrapText="bothSides"/>
                <wp:docPr id="15090389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8F18F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8898C6" id="_x0000_s1039" type="#_x0000_t202" style="position:absolute;margin-left:307.6pt;margin-top:9.9pt;width:163.8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">
                <v:textbox style="mso-fit-shape-to-text:t">
                  <w:txbxContent>
                    <w:p w14:paraId="3908F18F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</w:p>
    <w:p w14:paraId="205A77A2" w14:textId="09D1303F" w:rsidR="00B14DCB" w:rsidRPr="006A5FB5" w:rsidRDefault="00B14DCB" w:rsidP="00B14DCB">
      <w:pPr>
        <w:tabs>
          <w:tab w:val="left" w:pos="3685"/>
          <w:tab w:val="left" w:pos="4253"/>
          <w:tab w:val="right" w:leader="dot" w:pos="8789"/>
        </w:tabs>
      </w:pPr>
      <w:proofErr w:type="spellStart"/>
      <w:r w:rsidRPr="006A5FB5">
        <w:t>Strasse</w:t>
      </w:r>
      <w:proofErr w:type="spellEnd"/>
      <w:r w:rsidRPr="006A5FB5">
        <w:t>/Nr.:</w:t>
      </w:r>
      <w:r w:rsidR="009D5F4B" w:rsidRPr="006A5FB5">
        <w:t xml:space="preserve"> </w:t>
      </w:r>
      <w:r w:rsidRPr="006A5FB5">
        <w:t xml:space="preserve">Tel. Nr. </w:t>
      </w:r>
    </w:p>
    <w:p w14:paraId="49AC3999" w14:textId="73FA255D" w:rsidR="00B14DCB" w:rsidRPr="006A5FB5" w:rsidRDefault="009D5F4B" w:rsidP="00B14DCB">
      <w:pPr>
        <w:tabs>
          <w:tab w:val="left" w:pos="3685"/>
          <w:tab w:val="left" w:pos="4253"/>
          <w:tab w:val="right" w:leader="dot" w:pos="878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FB8443" wp14:editId="6FF8E085">
                <wp:simplePos x="0" y="0"/>
                <wp:positionH relativeFrom="margin">
                  <wp:posOffset>3906520</wp:posOffset>
                </wp:positionH>
                <wp:positionV relativeFrom="paragraph">
                  <wp:posOffset>150495</wp:posOffset>
                </wp:positionV>
                <wp:extent cx="2087880" cy="1404620"/>
                <wp:effectExtent l="0" t="0" r="26670" b="14605"/>
                <wp:wrapSquare wrapText="bothSides"/>
                <wp:docPr id="5186895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0CCD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B8443" id="_x0000_s1040" type="#_x0000_t202" style="position:absolute;margin-left:307.6pt;margin-top:11.85pt;width:164.4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">
                <v:textbox style="mso-fit-shape-to-text:t">
                  <w:txbxContent>
                    <w:p w14:paraId="22680CCD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E5AB82C" wp14:editId="3CC4A739">
                <wp:simplePos x="0" y="0"/>
                <wp:positionH relativeFrom="margin">
                  <wp:posOffset>728980</wp:posOffset>
                </wp:positionH>
                <wp:positionV relativeFrom="paragraph">
                  <wp:posOffset>127635</wp:posOffset>
                </wp:positionV>
                <wp:extent cx="2369820" cy="1404620"/>
                <wp:effectExtent l="0" t="0" r="11430" b="14605"/>
                <wp:wrapSquare wrapText="bothSides"/>
                <wp:docPr id="10798568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10002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5AB82C" id="_x0000_s1041" type="#_x0000_t202" style="position:absolute;margin-left:57.4pt;margin-top:10.05pt;width:186.6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">
                <v:textbox style="mso-fit-shape-to-text:t">
                  <w:txbxContent>
                    <w:p w14:paraId="7C710002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</w:p>
    <w:p w14:paraId="6F2A81D0" w14:textId="638B599F" w:rsidR="00B14DCB" w:rsidRPr="006A5FB5" w:rsidRDefault="00B14DCB" w:rsidP="00B14DCB">
      <w:pPr>
        <w:tabs>
          <w:tab w:val="left" w:pos="3685"/>
          <w:tab w:val="left" w:pos="4253"/>
          <w:tab w:val="right" w:leader="dot" w:pos="8789"/>
        </w:tabs>
      </w:pPr>
      <w:r w:rsidRPr="006A5FB5">
        <w:t>PLZ/Ort:</w:t>
      </w:r>
      <w:r w:rsidR="009D5F4B" w:rsidRPr="006A5FB5">
        <w:t xml:space="preserve"> </w:t>
      </w:r>
      <w:r w:rsidRPr="006A5FB5">
        <w:t>E</w:t>
      </w:r>
      <w:r w:rsidR="009D5F4B">
        <w:t>-</w:t>
      </w:r>
      <w:r w:rsidRPr="006A5FB5">
        <w:t xml:space="preserve">Mail: </w:t>
      </w:r>
    </w:p>
    <w:p w14:paraId="4CC30398" w14:textId="6F085C74" w:rsidR="00B14DCB" w:rsidRPr="006A5FB5" w:rsidRDefault="00B14DCB" w:rsidP="00B14DCB">
      <w:pPr>
        <w:tabs>
          <w:tab w:val="left" w:pos="3685"/>
          <w:tab w:val="left" w:pos="4253"/>
          <w:tab w:val="left" w:pos="8222"/>
          <w:tab w:val="right" w:leader="dot" w:pos="8789"/>
        </w:tabs>
      </w:pPr>
    </w:p>
    <w:p w14:paraId="706DC1F2" w14:textId="18955368" w:rsidR="00B14DCB" w:rsidRPr="006A5FB5" w:rsidRDefault="00B14DCB" w:rsidP="00B14DCB">
      <w:pPr>
        <w:tabs>
          <w:tab w:val="left" w:pos="3685"/>
          <w:tab w:val="left" w:pos="4253"/>
          <w:tab w:val="right" w:leader="dot" w:pos="8789"/>
        </w:tabs>
      </w:pPr>
      <w:r w:rsidRPr="006A5FB5">
        <w:tab/>
      </w:r>
    </w:p>
    <w:p w14:paraId="3DB6580D" w14:textId="45D1A166" w:rsidR="00B14DCB" w:rsidRPr="006A5FB5" w:rsidRDefault="009D5F4B" w:rsidP="00B14DCB">
      <w:pPr>
        <w:tabs>
          <w:tab w:val="left" w:pos="3685"/>
          <w:tab w:val="left" w:pos="4253"/>
          <w:tab w:val="left" w:pos="8222"/>
          <w:tab w:val="right" w:leader="dot" w:pos="878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0C94738" wp14:editId="33432868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4747260" cy="281940"/>
                <wp:effectExtent l="0" t="0" r="15240" b="22860"/>
                <wp:wrapSquare wrapText="bothSides"/>
                <wp:docPr id="9479116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2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5C62D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4738" id="_x0000_s1042" type="#_x0000_t202" style="position:absolute;margin-left:322.6pt;margin-top:9.75pt;width:373.8pt;height:22.2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">
                <v:textbox>
                  <w:txbxContent>
                    <w:p w14:paraId="1D05C62D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</w:p>
    <w:p w14:paraId="175CBD5F" w14:textId="0924049D" w:rsidR="00B14DCB" w:rsidRPr="00E70707" w:rsidRDefault="00B14DCB" w:rsidP="00B14DCB">
      <w:pPr>
        <w:tabs>
          <w:tab w:val="right" w:leader="dot" w:pos="8789"/>
        </w:tabs>
        <w:rPr>
          <w:b/>
        </w:rPr>
      </w:pPr>
      <w:r w:rsidRPr="00E70707">
        <w:rPr>
          <w:b/>
        </w:rPr>
        <w:t xml:space="preserve">2. Kontaktperson: </w:t>
      </w:r>
    </w:p>
    <w:p w14:paraId="5BD9A666" w14:textId="4CFA238C" w:rsidR="00B14DCB" w:rsidRPr="006A5FB5" w:rsidRDefault="00B14DCB" w:rsidP="00B14DCB">
      <w:pPr>
        <w:tabs>
          <w:tab w:val="left" w:pos="3685"/>
          <w:tab w:val="left" w:pos="4253"/>
          <w:tab w:val="left" w:pos="8222"/>
          <w:tab w:val="right" w:leader="dot" w:pos="8789"/>
        </w:tabs>
      </w:pPr>
    </w:p>
    <w:p w14:paraId="47D17C6F" w14:textId="33328D33" w:rsidR="00B14DCB" w:rsidRPr="006A5FB5" w:rsidRDefault="009D5F4B" w:rsidP="00B14DCB">
      <w:pPr>
        <w:tabs>
          <w:tab w:val="right" w:leader="dot" w:pos="878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7D2F331" wp14:editId="7DBA0B1D">
                <wp:simplePos x="0" y="0"/>
                <wp:positionH relativeFrom="margin">
                  <wp:posOffset>1181100</wp:posOffset>
                </wp:positionH>
                <wp:positionV relativeFrom="paragraph">
                  <wp:posOffset>6985</wp:posOffset>
                </wp:positionV>
                <wp:extent cx="2308860" cy="1404620"/>
                <wp:effectExtent l="0" t="0" r="15240" b="14605"/>
                <wp:wrapSquare wrapText="bothSides"/>
                <wp:docPr id="20402249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8C993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D2F331" id="_x0000_s1043" type="#_x0000_t202" style="position:absolute;margin-left:93pt;margin-top:.55pt;width:181.8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">
                <v:textbox style="mso-fit-shape-to-text:t">
                  <w:txbxContent>
                    <w:p w14:paraId="3378C993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B14DCB" w:rsidRPr="006A5FB5">
        <w:t>Natelnummer</w:t>
      </w:r>
      <w:proofErr w:type="spellEnd"/>
      <w:r w:rsidR="00B14DCB" w:rsidRPr="006A5FB5">
        <w:t xml:space="preserve">: </w:t>
      </w:r>
      <w:r>
        <w:t xml:space="preserve"> </w:t>
      </w:r>
    </w:p>
    <w:p w14:paraId="4A9F7EF2" w14:textId="6A8E8EEE" w:rsidR="00B14DCB" w:rsidRPr="006A5FB5" w:rsidRDefault="00B14DCB" w:rsidP="00B14DCB">
      <w:pPr>
        <w:tabs>
          <w:tab w:val="left" w:pos="3685"/>
          <w:tab w:val="left" w:pos="4253"/>
          <w:tab w:val="left" w:pos="8222"/>
          <w:tab w:val="right" w:leader="dot" w:pos="8789"/>
        </w:tabs>
      </w:pPr>
    </w:p>
    <w:p w14:paraId="63D5F4D6" w14:textId="7DF60952" w:rsidR="00B14DCB" w:rsidRPr="00CF202C" w:rsidRDefault="00B14DCB" w:rsidP="00B14DCB">
      <w:pPr>
        <w:tabs>
          <w:tab w:val="left" w:pos="3685"/>
          <w:tab w:val="left" w:pos="4253"/>
          <w:tab w:val="left" w:pos="8222"/>
          <w:tab w:val="right" w:leader="dot" w:pos="8789"/>
        </w:tabs>
        <w:rPr>
          <w:b/>
          <w:color w:val="FFFFFF"/>
        </w:rPr>
      </w:pPr>
      <w:r w:rsidRPr="00CF202C">
        <w:rPr>
          <w:b/>
          <w:color w:val="FFFFFF"/>
          <w:highlight w:val="darkBlue"/>
        </w:rPr>
        <w:t>Bei Verschiebung</w:t>
      </w:r>
      <w:r w:rsidR="00DA1B43">
        <w:rPr>
          <w:b/>
          <w:color w:val="FFFFFF"/>
          <w:highlight w:val="darkBlue"/>
        </w:rPr>
        <w:t>/Absage</w:t>
      </w:r>
      <w:r w:rsidRPr="00CF202C">
        <w:rPr>
          <w:b/>
          <w:color w:val="FFFFFF"/>
          <w:highlight w:val="darkBlue"/>
        </w:rPr>
        <w:t xml:space="preserve"> erhalten der Spielführer und die 2. Kontaktperson eine SMS.</w:t>
      </w:r>
    </w:p>
    <w:p w14:paraId="221E974D" w14:textId="77777777" w:rsidR="00B14DCB" w:rsidRPr="006A5FB5" w:rsidRDefault="00B14DCB" w:rsidP="00B14DCB">
      <w:pPr>
        <w:tabs>
          <w:tab w:val="right" w:leader="dot" w:pos="8789"/>
        </w:tabs>
        <w:rPr>
          <w:sz w:val="16"/>
          <w:szCs w:val="16"/>
        </w:rPr>
      </w:pPr>
    </w:p>
    <w:p w14:paraId="0A9F2B7C" w14:textId="77777777" w:rsidR="00B14DCB" w:rsidRPr="006A5FB5" w:rsidRDefault="00B14DCB" w:rsidP="00B14DCB">
      <w:pPr>
        <w:tabs>
          <w:tab w:val="right" w:leader="dot" w:pos="8789"/>
        </w:tabs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957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579"/>
      </w:tblGrid>
      <w:tr w:rsidR="00B14DCB" w:rsidRPr="006A5FB5" w14:paraId="0875B666" w14:textId="77777777" w:rsidTr="00057816">
        <w:tc>
          <w:tcPr>
            <w:tcW w:w="9579" w:type="dxa"/>
            <w:shd w:val="clear" w:color="auto" w:fill="D9D9D9"/>
            <w:vAlign w:val="center"/>
          </w:tcPr>
          <w:p w14:paraId="1753E49A" w14:textId="77777777" w:rsidR="00B14DCB" w:rsidRPr="006A5FB5" w:rsidRDefault="00B14DCB" w:rsidP="00057816">
            <w:pPr>
              <w:tabs>
                <w:tab w:val="right" w:leader="dot" w:pos="8789"/>
              </w:tabs>
            </w:pPr>
            <w:r w:rsidRPr="006A5FB5">
              <w:rPr>
                <w:b/>
              </w:rPr>
              <w:lastRenderedPageBreak/>
              <w:t>Adresse Schiedsrichter</w:t>
            </w:r>
            <w:r w:rsidRPr="006A5FB5">
              <w:t xml:space="preserve"> (obligatorisch für alle Mannschaften</w:t>
            </w:r>
            <w:r>
              <w:t>, ab 3 Mannschaften muss ein weiterer Schiedsrichter gemeldet werden</w:t>
            </w:r>
            <w:r w:rsidRPr="006A5FB5">
              <w:t>)</w:t>
            </w:r>
          </w:p>
        </w:tc>
      </w:tr>
    </w:tbl>
    <w:p w14:paraId="26E3215A" w14:textId="77777777" w:rsidR="00B14DCB" w:rsidRDefault="00B14DCB" w:rsidP="00B14DCB">
      <w:pPr>
        <w:tabs>
          <w:tab w:val="left" w:pos="3685"/>
          <w:tab w:val="left" w:pos="4253"/>
          <w:tab w:val="right" w:leader="dot" w:pos="8789"/>
        </w:tabs>
      </w:pPr>
    </w:p>
    <w:p w14:paraId="7283394F" w14:textId="77777777" w:rsidR="00B14DCB" w:rsidRPr="00556BF4" w:rsidRDefault="00B14DCB" w:rsidP="00B14DCB">
      <w:pPr>
        <w:tabs>
          <w:tab w:val="left" w:pos="3685"/>
          <w:tab w:val="left" w:pos="4253"/>
          <w:tab w:val="right" w:leader="dot" w:pos="8789"/>
        </w:tabs>
        <w:rPr>
          <w:b/>
        </w:rPr>
      </w:pPr>
      <w:r>
        <w:rPr>
          <w:b/>
        </w:rPr>
        <w:t xml:space="preserve">Erster </w:t>
      </w:r>
      <w:r w:rsidRPr="00556BF4">
        <w:rPr>
          <w:b/>
        </w:rPr>
        <w:t>Schiedsrichter</w:t>
      </w:r>
    </w:p>
    <w:p w14:paraId="482A49C4" w14:textId="77777777" w:rsidR="009D5F4B" w:rsidRPr="006A5FB5" w:rsidRDefault="009D5F4B" w:rsidP="009D5F4B">
      <w:pPr>
        <w:tabs>
          <w:tab w:val="left" w:pos="36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16D55C3" wp14:editId="7A7FEA62">
                <wp:simplePos x="0" y="0"/>
                <wp:positionH relativeFrom="margin">
                  <wp:posOffset>3708400</wp:posOffset>
                </wp:positionH>
                <wp:positionV relativeFrom="paragraph">
                  <wp:posOffset>78105</wp:posOffset>
                </wp:positionV>
                <wp:extent cx="2308860" cy="1404620"/>
                <wp:effectExtent l="0" t="0" r="15240" b="14605"/>
                <wp:wrapSquare wrapText="bothSides"/>
                <wp:docPr id="12772045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94A82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D55C3" id="_x0000_s1044" type="#_x0000_t202" style="position:absolute;margin-left:292pt;margin-top:6.15pt;width:181.8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">
                <v:textbox style="mso-fit-shape-to-text:t">
                  <w:txbxContent>
                    <w:p w14:paraId="47594A82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84FBBEC" wp14:editId="45E90C33">
                <wp:simplePos x="0" y="0"/>
                <wp:positionH relativeFrom="column">
                  <wp:posOffset>515620</wp:posOffset>
                </wp:positionH>
                <wp:positionV relativeFrom="paragraph">
                  <wp:posOffset>81915</wp:posOffset>
                </wp:positionV>
                <wp:extent cx="2360930" cy="1404620"/>
                <wp:effectExtent l="0" t="0" r="22860" b="11430"/>
                <wp:wrapSquare wrapText="bothSides"/>
                <wp:docPr id="8779870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98EC2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4FBBEC" id="_x0000_s1045" type="#_x0000_t202" style="position:absolute;margin-left:40.6pt;margin-top:6.45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I0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">
                <v:textbox style="mso-fit-shape-to-text:t">
                  <w:txbxContent>
                    <w:p w14:paraId="6A098EC2" w14:textId="77777777" w:rsidR="009D5F4B" w:rsidRDefault="009D5F4B" w:rsidP="009D5F4B"/>
                  </w:txbxContent>
                </v:textbox>
                <w10:wrap type="square"/>
              </v:shape>
            </w:pict>
          </mc:Fallback>
        </mc:AlternateContent>
      </w:r>
    </w:p>
    <w:p w14:paraId="195CC563" w14:textId="77777777" w:rsidR="009D5F4B" w:rsidRPr="006A5FB5" w:rsidRDefault="009D5F4B" w:rsidP="009D5F4B">
      <w:pPr>
        <w:tabs>
          <w:tab w:val="left" w:pos="3685"/>
          <w:tab w:val="left" w:pos="4253"/>
          <w:tab w:val="right" w:leader="dot" w:pos="8789"/>
        </w:tabs>
      </w:pPr>
      <w:r w:rsidRPr="006A5FB5">
        <w:t xml:space="preserve">Name: Vorname: </w:t>
      </w:r>
    </w:p>
    <w:p w14:paraId="170D30FF" w14:textId="77777777" w:rsidR="009D5F4B" w:rsidRPr="006A5FB5" w:rsidRDefault="009D5F4B" w:rsidP="009D5F4B">
      <w:pPr>
        <w:tabs>
          <w:tab w:val="left" w:pos="3685"/>
          <w:tab w:val="left" w:pos="4253"/>
          <w:tab w:val="right" w:leader="dot" w:pos="878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885D49A" wp14:editId="5143291E">
                <wp:simplePos x="0" y="0"/>
                <wp:positionH relativeFrom="column">
                  <wp:posOffset>797560</wp:posOffset>
                </wp:positionH>
                <wp:positionV relativeFrom="paragraph">
                  <wp:posOffset>93345</wp:posOffset>
                </wp:positionV>
                <wp:extent cx="2278380" cy="1404620"/>
                <wp:effectExtent l="0" t="0" r="26670" b="14605"/>
                <wp:wrapSquare wrapText="bothSides"/>
                <wp:docPr id="9524731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306BF" w14:textId="7777777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85D49A" id="_x0000_s1046" type="#_x0000_t202" style="position:absolute;margin-left:62.8pt;margin-top:7.35pt;width:179.4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">
                <v:textbox style="mso-fit-shape-to-text:t">
                  <w:txbxContent>
                    <w:p w14:paraId="773306BF" w14:textId="77777777" w:rsidR="009D5F4B" w:rsidRPr="009D5F4B" w:rsidRDefault="009D5F4B" w:rsidP="009D5F4B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0188D1A" wp14:editId="48E9CFD3">
                <wp:simplePos x="0" y="0"/>
                <wp:positionH relativeFrom="margin">
                  <wp:posOffset>3906520</wp:posOffset>
                </wp:positionH>
                <wp:positionV relativeFrom="paragraph">
                  <wp:posOffset>125730</wp:posOffset>
                </wp:positionV>
                <wp:extent cx="2080260" cy="1404620"/>
                <wp:effectExtent l="0" t="0" r="15240" b="14605"/>
                <wp:wrapSquare wrapText="bothSides"/>
                <wp:docPr id="187532476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CE85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188D1A" id="_x0000_s1047" type="#_x0000_t202" style="position:absolute;margin-left:307.6pt;margin-top:9.9pt;width:163.8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h9FAIAACg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">
                <v:textbox style="mso-fit-shape-to-text:t">
                  <w:txbxContent>
                    <w:p w14:paraId="6051CE85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</w:p>
    <w:p w14:paraId="701D6BCB" w14:textId="77777777" w:rsidR="009D5F4B" w:rsidRPr="006A5FB5" w:rsidRDefault="009D5F4B" w:rsidP="009D5F4B">
      <w:pPr>
        <w:tabs>
          <w:tab w:val="left" w:pos="3685"/>
          <w:tab w:val="left" w:pos="4253"/>
          <w:tab w:val="right" w:leader="dot" w:pos="8789"/>
        </w:tabs>
      </w:pPr>
      <w:proofErr w:type="spellStart"/>
      <w:r w:rsidRPr="006A5FB5">
        <w:t>Strasse</w:t>
      </w:r>
      <w:proofErr w:type="spellEnd"/>
      <w:r w:rsidRPr="006A5FB5">
        <w:t xml:space="preserve">/Nr.: Tel. Nr. </w:t>
      </w:r>
    </w:p>
    <w:p w14:paraId="33BD3DB0" w14:textId="67F97F41" w:rsidR="009D5F4B" w:rsidRPr="006A5FB5" w:rsidRDefault="009D5F4B" w:rsidP="009D5F4B">
      <w:pPr>
        <w:tabs>
          <w:tab w:val="left" w:pos="3685"/>
          <w:tab w:val="left" w:pos="4253"/>
          <w:tab w:val="right" w:leader="dot" w:pos="878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9F517FF" wp14:editId="6A69B374">
                <wp:simplePos x="0" y="0"/>
                <wp:positionH relativeFrom="margin">
                  <wp:posOffset>728980</wp:posOffset>
                </wp:positionH>
                <wp:positionV relativeFrom="paragraph">
                  <wp:posOffset>127635</wp:posOffset>
                </wp:positionV>
                <wp:extent cx="2369820" cy="1404620"/>
                <wp:effectExtent l="0" t="0" r="11430" b="14605"/>
                <wp:wrapSquare wrapText="bothSides"/>
                <wp:docPr id="111075538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7C4A1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F517FF" id="_x0000_s1048" type="#_x0000_t202" style="position:absolute;margin-left:57.4pt;margin-top:10.05pt;width:186.6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">
                <v:textbox style="mso-fit-shape-to-text:t">
                  <w:txbxContent>
                    <w:p w14:paraId="48A7C4A1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CD6A007" wp14:editId="6993C59D">
                <wp:simplePos x="0" y="0"/>
                <wp:positionH relativeFrom="margin">
                  <wp:posOffset>3906520</wp:posOffset>
                </wp:positionH>
                <wp:positionV relativeFrom="paragraph">
                  <wp:posOffset>150495</wp:posOffset>
                </wp:positionV>
                <wp:extent cx="2087880" cy="1404620"/>
                <wp:effectExtent l="0" t="0" r="26670" b="14605"/>
                <wp:wrapSquare wrapText="bothSides"/>
                <wp:docPr id="13292245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EEA91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D6A007" id="_x0000_s1049" type="#_x0000_t202" style="position:absolute;margin-left:307.6pt;margin-top:11.85pt;width:164.4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">
                <v:textbox style="mso-fit-shape-to-text:t">
                  <w:txbxContent>
                    <w:p w14:paraId="0BFEEA91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</w:p>
    <w:p w14:paraId="7DF454FC" w14:textId="77777777" w:rsidR="009D5F4B" w:rsidRPr="006A5FB5" w:rsidRDefault="009D5F4B" w:rsidP="009D5F4B">
      <w:pPr>
        <w:tabs>
          <w:tab w:val="left" w:pos="3685"/>
          <w:tab w:val="left" w:pos="4253"/>
          <w:tab w:val="right" w:leader="dot" w:pos="8789"/>
        </w:tabs>
      </w:pPr>
      <w:r w:rsidRPr="006A5FB5">
        <w:t>PLZ/Ort: E</w:t>
      </w:r>
      <w:r>
        <w:t>-</w:t>
      </w:r>
      <w:r w:rsidRPr="006A5FB5">
        <w:t xml:space="preserve">Mail: </w:t>
      </w:r>
    </w:p>
    <w:p w14:paraId="2F3A6DB5" w14:textId="77777777" w:rsidR="00B14DCB" w:rsidRPr="006A5FB5" w:rsidRDefault="00B14DCB" w:rsidP="00B14DCB">
      <w:pPr>
        <w:tabs>
          <w:tab w:val="left" w:pos="3685"/>
          <w:tab w:val="left" w:pos="4253"/>
          <w:tab w:val="right" w:leader="dot" w:pos="8789"/>
        </w:tabs>
      </w:pPr>
    </w:p>
    <w:p w14:paraId="5070CDB9" w14:textId="77777777" w:rsidR="00B14DCB" w:rsidRPr="006A5FB5" w:rsidRDefault="00B14DCB" w:rsidP="00B14DCB">
      <w:pPr>
        <w:tabs>
          <w:tab w:val="left" w:pos="3685"/>
          <w:tab w:val="left" w:pos="4253"/>
          <w:tab w:val="right" w:leader="dot" w:pos="8789"/>
        </w:tabs>
      </w:pPr>
    </w:p>
    <w:p w14:paraId="1291212E" w14:textId="6C27F375" w:rsidR="00B14DCB" w:rsidRPr="006A5FB5" w:rsidRDefault="00B14DCB" w:rsidP="00B14DCB">
      <w:pPr>
        <w:tabs>
          <w:tab w:val="left" w:pos="3685"/>
          <w:tab w:val="left" w:leader="dot" w:pos="8364"/>
          <w:tab w:val="right" w:leader="dot" w:pos="8789"/>
        </w:tabs>
        <w:rPr>
          <w:b/>
        </w:rPr>
      </w:pPr>
      <w:r w:rsidRPr="006A5FB5">
        <w:rPr>
          <w:b/>
        </w:rPr>
        <w:t>Bankverbindung (</w:t>
      </w:r>
      <w:r w:rsidRPr="006A5FB5">
        <w:rPr>
          <w:b/>
          <w:u w:val="single"/>
        </w:rPr>
        <w:t>alle Felder müssen ausgefüllt sein!!</w:t>
      </w:r>
      <w:r w:rsidRPr="006A5FB5">
        <w:rPr>
          <w:b/>
        </w:rPr>
        <w:t xml:space="preserve">): </w:t>
      </w:r>
    </w:p>
    <w:p w14:paraId="64B2958F" w14:textId="70B6AFA4" w:rsidR="00B14DCB" w:rsidRPr="006A5FB5" w:rsidRDefault="009D5F4B" w:rsidP="00B14DCB">
      <w:pPr>
        <w:tabs>
          <w:tab w:val="left" w:pos="3685"/>
          <w:tab w:val="left" w:leader="dot" w:pos="8364"/>
          <w:tab w:val="right" w:leader="dot" w:pos="8789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4A7547" wp14:editId="503CE524">
                <wp:simplePos x="0" y="0"/>
                <wp:positionH relativeFrom="column">
                  <wp:posOffset>942340</wp:posOffset>
                </wp:positionH>
                <wp:positionV relativeFrom="paragraph">
                  <wp:posOffset>141605</wp:posOffset>
                </wp:positionV>
                <wp:extent cx="1699260" cy="251460"/>
                <wp:effectExtent l="0" t="0" r="15240" b="15240"/>
                <wp:wrapNone/>
                <wp:docPr id="10026987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0752B7" w14:textId="7777777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A7547" id="_x0000_s1050" type="#_x0000_t202" style="position:absolute;margin-left:74.2pt;margin-top:11.15pt;width:133.8pt;height:19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" fillcolor="white [3201]" strokeweight=".5pt">
                <v:textbox>
                  <w:txbxContent>
                    <w:p w14:paraId="200752B7" w14:textId="77777777" w:rsidR="009D5F4B" w:rsidRPr="009D5F4B" w:rsidRDefault="009D5F4B" w:rsidP="009D5F4B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8BBA25" wp14:editId="0CCDD897">
                <wp:simplePos x="0" y="0"/>
                <wp:positionH relativeFrom="column">
                  <wp:posOffset>3312160</wp:posOffset>
                </wp:positionH>
                <wp:positionV relativeFrom="paragraph">
                  <wp:posOffset>118745</wp:posOffset>
                </wp:positionV>
                <wp:extent cx="2659380" cy="251460"/>
                <wp:effectExtent l="0" t="0" r="26670" b="15240"/>
                <wp:wrapNone/>
                <wp:docPr id="704908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17EF6F" w14:textId="7777777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BA25" id="_x0000_s1051" type="#_x0000_t202" style="position:absolute;margin-left:260.8pt;margin-top:9.35pt;width:209.4pt;height:19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" fillcolor="white [3201]" strokeweight=".5pt">
                <v:textbox>
                  <w:txbxContent>
                    <w:p w14:paraId="2F17EF6F" w14:textId="77777777" w:rsidR="009D5F4B" w:rsidRPr="009D5F4B" w:rsidRDefault="009D5F4B" w:rsidP="009D5F4B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208377" w14:textId="5B555B0E" w:rsidR="00B14DCB" w:rsidRPr="006A5FB5" w:rsidRDefault="00B14DCB" w:rsidP="00B14DCB">
      <w:pPr>
        <w:tabs>
          <w:tab w:val="left" w:pos="3685"/>
          <w:tab w:val="left" w:pos="4253"/>
          <w:tab w:val="right" w:leader="dot" w:pos="8789"/>
        </w:tabs>
      </w:pPr>
      <w:r w:rsidRPr="006A5FB5">
        <w:t>Name der Bank:</w:t>
      </w:r>
      <w:r w:rsidR="009D5F4B">
        <w:t xml:space="preserve"> </w:t>
      </w:r>
      <w:r w:rsidRPr="006A5FB5">
        <w:tab/>
      </w:r>
      <w:r w:rsidRPr="006A5FB5">
        <w:tab/>
        <w:t xml:space="preserve">PLZ/Ort: </w:t>
      </w:r>
    </w:p>
    <w:p w14:paraId="24603104" w14:textId="5015C047" w:rsidR="00B14DCB" w:rsidRPr="006A5FB5" w:rsidRDefault="009D5F4B" w:rsidP="00B14DCB">
      <w:pPr>
        <w:tabs>
          <w:tab w:val="left" w:pos="3685"/>
          <w:tab w:val="left" w:pos="4253"/>
          <w:tab w:val="right" w:leader="dot" w:pos="87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346059" wp14:editId="43957B2F">
                <wp:simplePos x="0" y="0"/>
                <wp:positionH relativeFrom="margin">
                  <wp:posOffset>3175000</wp:posOffset>
                </wp:positionH>
                <wp:positionV relativeFrom="paragraph">
                  <wp:posOffset>128270</wp:posOffset>
                </wp:positionV>
                <wp:extent cx="2819400" cy="281940"/>
                <wp:effectExtent l="0" t="0" r="19050" b="22860"/>
                <wp:wrapNone/>
                <wp:docPr id="16706942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7FBAF8" w14:textId="7777777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46059" id="_x0000_s1052" type="#_x0000_t202" style="position:absolute;margin-left:250pt;margin-top:10.1pt;width:222pt;height:22.2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" fillcolor="white [3201]" strokeweight=".5pt">
                <v:textbox>
                  <w:txbxContent>
                    <w:p w14:paraId="0D7FBAF8" w14:textId="77777777" w:rsidR="009D5F4B" w:rsidRPr="009D5F4B" w:rsidRDefault="009D5F4B" w:rsidP="009D5F4B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FB43F4" wp14:editId="52892D35">
                <wp:simplePos x="0" y="0"/>
                <wp:positionH relativeFrom="column">
                  <wp:posOffset>873760</wp:posOffset>
                </wp:positionH>
                <wp:positionV relativeFrom="paragraph">
                  <wp:posOffset>128270</wp:posOffset>
                </wp:positionV>
                <wp:extent cx="1790700" cy="243840"/>
                <wp:effectExtent l="0" t="0" r="19050" b="22860"/>
                <wp:wrapNone/>
                <wp:docPr id="205843042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A8A858" w14:textId="7777777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B43F4" id="_x0000_s1053" type="#_x0000_t202" style="position:absolute;margin-left:68.8pt;margin-top:10.1pt;width:141pt;height:19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" fillcolor="white [3201]" strokeweight=".5pt">
                <v:textbox>
                  <w:txbxContent>
                    <w:p w14:paraId="02A8A858" w14:textId="77777777" w:rsidR="009D5F4B" w:rsidRPr="009D5F4B" w:rsidRDefault="009D5F4B" w:rsidP="009D5F4B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45368E" w14:textId="7F7BEBE6" w:rsidR="00B14DCB" w:rsidRPr="006A5FB5" w:rsidRDefault="00B14DCB" w:rsidP="009D5F4B">
      <w:pPr>
        <w:tabs>
          <w:tab w:val="left" w:pos="3685"/>
          <w:tab w:val="left" w:pos="4253"/>
          <w:tab w:val="left" w:pos="5244"/>
          <w:tab w:val="right" w:leader="dot" w:pos="8789"/>
        </w:tabs>
        <w:rPr>
          <w:b/>
        </w:rPr>
      </w:pPr>
      <w:r w:rsidRPr="006A5FB5">
        <w:t>Konto ltd. auf:</w:t>
      </w:r>
      <w:r w:rsidR="009D5F4B">
        <w:t xml:space="preserve"> </w:t>
      </w:r>
      <w:r w:rsidRPr="006A5FB5">
        <w:tab/>
      </w:r>
      <w:r w:rsidRPr="006A5FB5">
        <w:tab/>
        <w:t xml:space="preserve">IBAN: </w:t>
      </w:r>
    </w:p>
    <w:p w14:paraId="0F4A9FBC" w14:textId="39C8DDDF" w:rsidR="00B14DCB" w:rsidRDefault="009D5F4B" w:rsidP="00B14DCB">
      <w:pPr>
        <w:tabs>
          <w:tab w:val="left" w:pos="1876"/>
          <w:tab w:val="left" w:pos="4253"/>
          <w:tab w:val="right" w:leader="dot" w:pos="87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F4992A" wp14:editId="3831B55F">
                <wp:simplePos x="0" y="0"/>
                <wp:positionH relativeFrom="column">
                  <wp:posOffset>3746500</wp:posOffset>
                </wp:positionH>
                <wp:positionV relativeFrom="paragraph">
                  <wp:posOffset>153035</wp:posOffset>
                </wp:positionV>
                <wp:extent cx="2240280" cy="259080"/>
                <wp:effectExtent l="0" t="0" r="26670" b="26670"/>
                <wp:wrapNone/>
                <wp:docPr id="21121012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E082EB" w14:textId="7777777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4992A" id="_x0000_s1054" type="#_x0000_t202" style="position:absolute;margin-left:295pt;margin-top:12.05pt;width:176.4pt;height:20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" fillcolor="white [3201]" strokeweight=".5pt">
                <v:textbox>
                  <w:txbxContent>
                    <w:p w14:paraId="6FE082EB" w14:textId="77777777" w:rsidR="009D5F4B" w:rsidRPr="009D5F4B" w:rsidRDefault="009D5F4B" w:rsidP="009D5F4B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4DCB" w:rsidRPr="006A5FB5">
        <w:br/>
        <w:t>Ich spiele</w:t>
      </w:r>
      <w:r w:rsidR="00B14DCB">
        <w:t xml:space="preserve"> / coache</w:t>
      </w:r>
      <w:r w:rsidR="00B14DCB" w:rsidRPr="006A5FB5">
        <w:t xml:space="preserve"> zusätzlich Korbball in folgendem Verein / Liga: </w:t>
      </w:r>
    </w:p>
    <w:p w14:paraId="3CDEA0FA" w14:textId="77777777" w:rsidR="00B14DCB" w:rsidRDefault="00B14DCB" w:rsidP="00B14DCB">
      <w:pPr>
        <w:tabs>
          <w:tab w:val="left" w:pos="1876"/>
          <w:tab w:val="left" w:pos="4253"/>
          <w:tab w:val="right" w:leader="dot" w:pos="8789"/>
        </w:tabs>
      </w:pPr>
    </w:p>
    <w:p w14:paraId="43D25AB5" w14:textId="77777777" w:rsidR="00B14DCB" w:rsidRPr="00556BF4" w:rsidRDefault="00B14DCB" w:rsidP="00B14DCB">
      <w:pPr>
        <w:tabs>
          <w:tab w:val="left" w:pos="1876"/>
          <w:tab w:val="left" w:pos="4253"/>
          <w:tab w:val="right" w:leader="dot" w:pos="8789"/>
        </w:tabs>
        <w:rPr>
          <w:b/>
        </w:rPr>
      </w:pPr>
      <w:r>
        <w:rPr>
          <w:b/>
        </w:rPr>
        <w:t xml:space="preserve">Zweiter </w:t>
      </w:r>
      <w:r w:rsidRPr="00556BF4">
        <w:rPr>
          <w:b/>
        </w:rPr>
        <w:t>Schiedsrichter</w:t>
      </w:r>
    </w:p>
    <w:p w14:paraId="1273710E" w14:textId="77777777" w:rsidR="009D5F4B" w:rsidRPr="006A5FB5" w:rsidRDefault="009D5F4B" w:rsidP="009D5F4B">
      <w:pPr>
        <w:tabs>
          <w:tab w:val="left" w:pos="36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C2F71DF" wp14:editId="43307CC7">
                <wp:simplePos x="0" y="0"/>
                <wp:positionH relativeFrom="margin">
                  <wp:posOffset>3708400</wp:posOffset>
                </wp:positionH>
                <wp:positionV relativeFrom="paragraph">
                  <wp:posOffset>78105</wp:posOffset>
                </wp:positionV>
                <wp:extent cx="2308860" cy="1404620"/>
                <wp:effectExtent l="0" t="0" r="15240" b="14605"/>
                <wp:wrapSquare wrapText="bothSides"/>
                <wp:docPr id="5826994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65004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2F71DF" id="_x0000_s1055" type="#_x0000_t202" style="position:absolute;margin-left:292pt;margin-top:6.15pt;width:181.8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">
                <v:textbox style="mso-fit-shape-to-text:t">
                  <w:txbxContent>
                    <w:p w14:paraId="1B765004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62FA3E7" wp14:editId="5CAFA4F1">
                <wp:simplePos x="0" y="0"/>
                <wp:positionH relativeFrom="column">
                  <wp:posOffset>515620</wp:posOffset>
                </wp:positionH>
                <wp:positionV relativeFrom="paragraph">
                  <wp:posOffset>81915</wp:posOffset>
                </wp:positionV>
                <wp:extent cx="2360930" cy="1404620"/>
                <wp:effectExtent l="0" t="0" r="22860" b="11430"/>
                <wp:wrapSquare wrapText="bothSides"/>
                <wp:docPr id="73951688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2E0E5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2FA3E7" id="_x0000_s1056" type="#_x0000_t202" style="position:absolute;margin-left:40.6pt;margin-top:6.45pt;width:185.9pt;height:110.6pt;z-index:2517053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wrMFw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">
                <v:textbox style="mso-fit-shape-to-text:t">
                  <w:txbxContent>
                    <w:p w14:paraId="01E2E0E5" w14:textId="77777777" w:rsidR="009D5F4B" w:rsidRDefault="009D5F4B" w:rsidP="009D5F4B"/>
                  </w:txbxContent>
                </v:textbox>
                <w10:wrap type="square"/>
              </v:shape>
            </w:pict>
          </mc:Fallback>
        </mc:AlternateContent>
      </w:r>
    </w:p>
    <w:p w14:paraId="71C4D3B7" w14:textId="77777777" w:rsidR="009D5F4B" w:rsidRPr="006A5FB5" w:rsidRDefault="009D5F4B" w:rsidP="009D5F4B">
      <w:pPr>
        <w:tabs>
          <w:tab w:val="left" w:pos="3685"/>
          <w:tab w:val="left" w:pos="4253"/>
          <w:tab w:val="right" w:leader="dot" w:pos="8789"/>
        </w:tabs>
      </w:pPr>
      <w:r w:rsidRPr="006A5FB5">
        <w:t xml:space="preserve">Name: Vorname: </w:t>
      </w:r>
    </w:p>
    <w:p w14:paraId="26FB1371" w14:textId="77777777" w:rsidR="009D5F4B" w:rsidRPr="006A5FB5" w:rsidRDefault="009D5F4B" w:rsidP="009D5F4B">
      <w:pPr>
        <w:tabs>
          <w:tab w:val="left" w:pos="3685"/>
          <w:tab w:val="left" w:pos="4253"/>
          <w:tab w:val="right" w:leader="dot" w:pos="878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9578B17" wp14:editId="0E7FCD85">
                <wp:simplePos x="0" y="0"/>
                <wp:positionH relativeFrom="column">
                  <wp:posOffset>797560</wp:posOffset>
                </wp:positionH>
                <wp:positionV relativeFrom="paragraph">
                  <wp:posOffset>95250</wp:posOffset>
                </wp:positionV>
                <wp:extent cx="2325370" cy="1404620"/>
                <wp:effectExtent l="0" t="0" r="17780" b="14605"/>
                <wp:wrapSquare wrapText="bothSides"/>
                <wp:docPr id="12830840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C879C" w14:textId="7777777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578B17" id="_x0000_s1057" type="#_x0000_t202" style="position:absolute;margin-left:62.8pt;margin-top:7.5pt;width:183.1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">
                <v:textbox style="mso-fit-shape-to-text:t">
                  <w:txbxContent>
                    <w:p w14:paraId="102C879C" w14:textId="77777777" w:rsidR="009D5F4B" w:rsidRPr="009D5F4B" w:rsidRDefault="009D5F4B" w:rsidP="009D5F4B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7FC2AD3" wp14:editId="0003D3BF">
                <wp:simplePos x="0" y="0"/>
                <wp:positionH relativeFrom="margin">
                  <wp:posOffset>3906520</wp:posOffset>
                </wp:positionH>
                <wp:positionV relativeFrom="paragraph">
                  <wp:posOffset>125730</wp:posOffset>
                </wp:positionV>
                <wp:extent cx="2080260" cy="1404620"/>
                <wp:effectExtent l="0" t="0" r="15240" b="14605"/>
                <wp:wrapSquare wrapText="bothSides"/>
                <wp:docPr id="19814091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0C045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FC2AD3" id="_x0000_s1058" type="#_x0000_t202" style="position:absolute;margin-left:307.6pt;margin-top:9.9pt;width:163.8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">
                <v:textbox style="mso-fit-shape-to-text:t">
                  <w:txbxContent>
                    <w:p w14:paraId="1E50C045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</w:p>
    <w:p w14:paraId="09259AC4" w14:textId="77777777" w:rsidR="009D5F4B" w:rsidRPr="006A5FB5" w:rsidRDefault="009D5F4B" w:rsidP="009D5F4B">
      <w:pPr>
        <w:tabs>
          <w:tab w:val="left" w:pos="3685"/>
          <w:tab w:val="left" w:pos="4253"/>
          <w:tab w:val="right" w:leader="dot" w:pos="8789"/>
        </w:tabs>
      </w:pPr>
      <w:proofErr w:type="spellStart"/>
      <w:r w:rsidRPr="006A5FB5">
        <w:t>Strasse</w:t>
      </w:r>
      <w:proofErr w:type="spellEnd"/>
      <w:r w:rsidRPr="006A5FB5">
        <w:t xml:space="preserve">/Nr.: Tel. Nr. </w:t>
      </w:r>
    </w:p>
    <w:p w14:paraId="02AEF3F9" w14:textId="77777777" w:rsidR="009D5F4B" w:rsidRPr="006A5FB5" w:rsidRDefault="009D5F4B" w:rsidP="009D5F4B">
      <w:pPr>
        <w:tabs>
          <w:tab w:val="left" w:pos="3685"/>
          <w:tab w:val="left" w:pos="4253"/>
          <w:tab w:val="right" w:leader="dot" w:pos="878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DDEF9DD" wp14:editId="5E2464F5">
                <wp:simplePos x="0" y="0"/>
                <wp:positionH relativeFrom="margin">
                  <wp:posOffset>3906520</wp:posOffset>
                </wp:positionH>
                <wp:positionV relativeFrom="paragraph">
                  <wp:posOffset>150495</wp:posOffset>
                </wp:positionV>
                <wp:extent cx="2087880" cy="1404620"/>
                <wp:effectExtent l="0" t="0" r="26670" b="14605"/>
                <wp:wrapSquare wrapText="bothSides"/>
                <wp:docPr id="15373620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B9114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DEF9DD" id="_x0000_s1059" type="#_x0000_t202" style="position:absolute;margin-left:307.6pt;margin-top:11.85pt;width:164.4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">
                <v:textbox style="mso-fit-shape-to-text:t">
                  <w:txbxContent>
                    <w:p w14:paraId="0DEB9114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541F238" wp14:editId="3DF61D05">
                <wp:simplePos x="0" y="0"/>
                <wp:positionH relativeFrom="margin">
                  <wp:posOffset>728980</wp:posOffset>
                </wp:positionH>
                <wp:positionV relativeFrom="paragraph">
                  <wp:posOffset>127635</wp:posOffset>
                </wp:positionV>
                <wp:extent cx="2369820" cy="1404620"/>
                <wp:effectExtent l="0" t="0" r="11430" b="14605"/>
                <wp:wrapSquare wrapText="bothSides"/>
                <wp:docPr id="19330907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83EB1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41F238" id="_x0000_s1060" type="#_x0000_t202" style="position:absolute;margin-left:57.4pt;margin-top:10.05pt;width:186.6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">
                <v:textbox style="mso-fit-shape-to-text:t">
                  <w:txbxContent>
                    <w:p w14:paraId="4C983EB1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</w:p>
    <w:p w14:paraId="0CD255BA" w14:textId="77777777" w:rsidR="009D5F4B" w:rsidRPr="006A5FB5" w:rsidRDefault="009D5F4B" w:rsidP="009D5F4B">
      <w:pPr>
        <w:tabs>
          <w:tab w:val="left" w:pos="3685"/>
          <w:tab w:val="left" w:pos="4253"/>
          <w:tab w:val="right" w:leader="dot" w:pos="8789"/>
        </w:tabs>
      </w:pPr>
      <w:r w:rsidRPr="006A5FB5">
        <w:t>PLZ/Ort: E</w:t>
      </w:r>
      <w:r>
        <w:t>-</w:t>
      </w:r>
      <w:r w:rsidRPr="006A5FB5">
        <w:t xml:space="preserve">Mail: </w:t>
      </w:r>
    </w:p>
    <w:p w14:paraId="5786A7CC" w14:textId="77777777" w:rsidR="00B14DCB" w:rsidRPr="006A5FB5" w:rsidRDefault="00B14DCB" w:rsidP="00B14DCB">
      <w:pPr>
        <w:tabs>
          <w:tab w:val="left" w:pos="3685"/>
          <w:tab w:val="left" w:pos="4253"/>
          <w:tab w:val="right" w:leader="dot" w:pos="8789"/>
        </w:tabs>
      </w:pPr>
    </w:p>
    <w:p w14:paraId="56BE9284" w14:textId="77777777" w:rsidR="006E344C" w:rsidRPr="006A5FB5" w:rsidRDefault="006E344C" w:rsidP="006E344C">
      <w:pPr>
        <w:tabs>
          <w:tab w:val="left" w:pos="3685"/>
          <w:tab w:val="left" w:leader="dot" w:pos="8364"/>
          <w:tab w:val="right" w:leader="dot" w:pos="8789"/>
        </w:tabs>
        <w:rPr>
          <w:b/>
        </w:rPr>
      </w:pPr>
      <w:r w:rsidRPr="006A5FB5">
        <w:rPr>
          <w:b/>
        </w:rPr>
        <w:t>Bankverbindung (</w:t>
      </w:r>
      <w:r w:rsidRPr="006A5FB5">
        <w:rPr>
          <w:b/>
          <w:u w:val="single"/>
        </w:rPr>
        <w:t>alle Felder müssen ausgefüllt sein!!</w:t>
      </w:r>
      <w:r w:rsidRPr="006A5FB5">
        <w:rPr>
          <w:b/>
        </w:rPr>
        <w:t xml:space="preserve">): </w:t>
      </w:r>
    </w:p>
    <w:p w14:paraId="6807B694" w14:textId="77777777" w:rsidR="006E344C" w:rsidRPr="006A5FB5" w:rsidRDefault="006E344C" w:rsidP="006E344C">
      <w:pPr>
        <w:tabs>
          <w:tab w:val="left" w:pos="3685"/>
          <w:tab w:val="left" w:leader="dot" w:pos="8364"/>
          <w:tab w:val="right" w:leader="dot" w:pos="8789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1EB677" wp14:editId="504AD550">
                <wp:simplePos x="0" y="0"/>
                <wp:positionH relativeFrom="column">
                  <wp:posOffset>942340</wp:posOffset>
                </wp:positionH>
                <wp:positionV relativeFrom="paragraph">
                  <wp:posOffset>141605</wp:posOffset>
                </wp:positionV>
                <wp:extent cx="1699260" cy="251460"/>
                <wp:effectExtent l="0" t="0" r="15240" b="15240"/>
                <wp:wrapNone/>
                <wp:docPr id="134500190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ACD055" w14:textId="77777777" w:rsidR="006E344C" w:rsidRPr="009D5F4B" w:rsidRDefault="006E344C" w:rsidP="006E344C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EB677" id="_x0000_s1061" type="#_x0000_t202" style="position:absolute;margin-left:74.2pt;margin-top:11.15pt;width:133.8pt;height:19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" fillcolor="white [3201]" strokeweight=".5pt">
                <v:textbox>
                  <w:txbxContent>
                    <w:p w14:paraId="03ACD055" w14:textId="77777777" w:rsidR="006E344C" w:rsidRPr="009D5F4B" w:rsidRDefault="006E344C" w:rsidP="006E344C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E62EFC" wp14:editId="56A559FB">
                <wp:simplePos x="0" y="0"/>
                <wp:positionH relativeFrom="column">
                  <wp:posOffset>3312160</wp:posOffset>
                </wp:positionH>
                <wp:positionV relativeFrom="paragraph">
                  <wp:posOffset>118745</wp:posOffset>
                </wp:positionV>
                <wp:extent cx="2659380" cy="251460"/>
                <wp:effectExtent l="0" t="0" r="26670" b="15240"/>
                <wp:wrapNone/>
                <wp:docPr id="169560274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0FC63" w14:textId="77777777" w:rsidR="006E344C" w:rsidRPr="009D5F4B" w:rsidRDefault="006E344C" w:rsidP="006E344C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62EFC" id="_x0000_s1062" type="#_x0000_t202" style="position:absolute;margin-left:260.8pt;margin-top:9.35pt;width:209.4pt;height:19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" fillcolor="white [3201]" strokeweight=".5pt">
                <v:textbox>
                  <w:txbxContent>
                    <w:p w14:paraId="17C0FC63" w14:textId="77777777" w:rsidR="006E344C" w:rsidRPr="009D5F4B" w:rsidRDefault="006E344C" w:rsidP="006E344C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F449CC" w14:textId="77777777" w:rsidR="006E344C" w:rsidRPr="006A5FB5" w:rsidRDefault="006E344C" w:rsidP="006E344C">
      <w:pPr>
        <w:tabs>
          <w:tab w:val="left" w:pos="3685"/>
          <w:tab w:val="left" w:pos="4253"/>
          <w:tab w:val="right" w:leader="dot" w:pos="8789"/>
        </w:tabs>
      </w:pPr>
      <w:r w:rsidRPr="006A5FB5">
        <w:t>Name der Bank:</w:t>
      </w:r>
      <w:r>
        <w:t xml:space="preserve"> </w:t>
      </w:r>
      <w:r w:rsidRPr="006A5FB5">
        <w:tab/>
      </w:r>
      <w:r w:rsidRPr="006A5FB5">
        <w:tab/>
        <w:t xml:space="preserve">PLZ/Ort: </w:t>
      </w:r>
    </w:p>
    <w:p w14:paraId="58BFDE84" w14:textId="77777777" w:rsidR="006E344C" w:rsidRPr="006A5FB5" w:rsidRDefault="006E344C" w:rsidP="006E344C">
      <w:pPr>
        <w:tabs>
          <w:tab w:val="left" w:pos="3685"/>
          <w:tab w:val="left" w:pos="4253"/>
          <w:tab w:val="right" w:leader="dot" w:pos="87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79C342" wp14:editId="7A4482FB">
                <wp:simplePos x="0" y="0"/>
                <wp:positionH relativeFrom="margin">
                  <wp:posOffset>3175000</wp:posOffset>
                </wp:positionH>
                <wp:positionV relativeFrom="paragraph">
                  <wp:posOffset>128270</wp:posOffset>
                </wp:positionV>
                <wp:extent cx="2819400" cy="281940"/>
                <wp:effectExtent l="0" t="0" r="19050" b="22860"/>
                <wp:wrapNone/>
                <wp:docPr id="172441867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F2171F" w14:textId="77777777" w:rsidR="006E344C" w:rsidRPr="009D5F4B" w:rsidRDefault="006E344C" w:rsidP="006E344C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9C342" id="_x0000_s1063" type="#_x0000_t202" style="position:absolute;margin-left:250pt;margin-top:10.1pt;width:222pt;height:22.2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" fillcolor="white [3201]" strokeweight=".5pt">
                <v:textbox>
                  <w:txbxContent>
                    <w:p w14:paraId="2FF2171F" w14:textId="77777777" w:rsidR="006E344C" w:rsidRPr="009D5F4B" w:rsidRDefault="006E344C" w:rsidP="006E344C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61C661" wp14:editId="0F043FFF">
                <wp:simplePos x="0" y="0"/>
                <wp:positionH relativeFrom="column">
                  <wp:posOffset>873760</wp:posOffset>
                </wp:positionH>
                <wp:positionV relativeFrom="paragraph">
                  <wp:posOffset>128270</wp:posOffset>
                </wp:positionV>
                <wp:extent cx="1790700" cy="243840"/>
                <wp:effectExtent l="0" t="0" r="19050" b="22860"/>
                <wp:wrapNone/>
                <wp:docPr id="58919297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D9F70" w14:textId="77777777" w:rsidR="006E344C" w:rsidRPr="009D5F4B" w:rsidRDefault="006E344C" w:rsidP="006E344C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1C661" id="_x0000_s1064" type="#_x0000_t202" style="position:absolute;margin-left:68.8pt;margin-top:10.1pt;width:141pt;height:19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" fillcolor="white [3201]" strokeweight=".5pt">
                <v:textbox>
                  <w:txbxContent>
                    <w:p w14:paraId="0D9D9F70" w14:textId="77777777" w:rsidR="006E344C" w:rsidRPr="009D5F4B" w:rsidRDefault="006E344C" w:rsidP="006E344C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C84BC3" w14:textId="77777777" w:rsidR="006E344C" w:rsidRPr="006A5FB5" w:rsidRDefault="006E344C" w:rsidP="006E344C">
      <w:pPr>
        <w:tabs>
          <w:tab w:val="left" w:pos="3685"/>
          <w:tab w:val="left" w:pos="4253"/>
          <w:tab w:val="left" w:pos="5244"/>
          <w:tab w:val="right" w:leader="dot" w:pos="8789"/>
        </w:tabs>
        <w:rPr>
          <w:b/>
        </w:rPr>
      </w:pPr>
      <w:r w:rsidRPr="006A5FB5">
        <w:t>Konto ltd. auf:</w:t>
      </w:r>
      <w:r>
        <w:t xml:space="preserve"> </w:t>
      </w:r>
      <w:r w:rsidRPr="006A5FB5">
        <w:tab/>
      </w:r>
      <w:r w:rsidRPr="006A5FB5">
        <w:tab/>
        <w:t xml:space="preserve">IBAN: </w:t>
      </w:r>
    </w:p>
    <w:p w14:paraId="460F6190" w14:textId="77777777" w:rsidR="006E344C" w:rsidRDefault="006E344C" w:rsidP="006E344C">
      <w:pPr>
        <w:tabs>
          <w:tab w:val="left" w:pos="1876"/>
          <w:tab w:val="left" w:pos="4253"/>
          <w:tab w:val="right" w:leader="dot" w:pos="87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17DB6D" wp14:editId="1140E059">
                <wp:simplePos x="0" y="0"/>
                <wp:positionH relativeFrom="column">
                  <wp:posOffset>3738880</wp:posOffset>
                </wp:positionH>
                <wp:positionV relativeFrom="paragraph">
                  <wp:posOffset>152400</wp:posOffset>
                </wp:positionV>
                <wp:extent cx="2247900" cy="259080"/>
                <wp:effectExtent l="0" t="0" r="19050" b="26670"/>
                <wp:wrapNone/>
                <wp:docPr id="1399574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F6F8B1" w14:textId="77777777" w:rsidR="006E344C" w:rsidRPr="009D5F4B" w:rsidRDefault="006E344C" w:rsidP="006E344C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DB6D" id="_x0000_s1065" type="#_x0000_t202" style="position:absolute;margin-left:294.4pt;margin-top:12pt;width:177pt;height:20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" fillcolor="white [3201]" strokeweight=".5pt">
                <v:textbox>
                  <w:txbxContent>
                    <w:p w14:paraId="05F6F8B1" w14:textId="77777777" w:rsidR="006E344C" w:rsidRPr="009D5F4B" w:rsidRDefault="006E344C" w:rsidP="006E344C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5FB5">
        <w:br/>
        <w:t>Ich spiele</w:t>
      </w:r>
      <w:r>
        <w:t xml:space="preserve"> / coache</w:t>
      </w:r>
      <w:r w:rsidRPr="006A5FB5">
        <w:t xml:space="preserve"> zusätzlich Korbball in folgendem Verein / Liga: </w:t>
      </w:r>
    </w:p>
    <w:p w14:paraId="14EA82E9" w14:textId="77777777" w:rsidR="006E344C" w:rsidRDefault="006E344C" w:rsidP="00B14DCB">
      <w:pPr>
        <w:tabs>
          <w:tab w:val="left" w:pos="1876"/>
          <w:tab w:val="left" w:pos="4253"/>
          <w:tab w:val="right" w:leader="dot" w:pos="8789"/>
        </w:tabs>
      </w:pPr>
    </w:p>
    <w:p w14:paraId="0F9C5574" w14:textId="77777777" w:rsidR="00B14DCB" w:rsidRPr="006A5FB5" w:rsidRDefault="00B14DCB" w:rsidP="00B14DCB">
      <w:pPr>
        <w:tabs>
          <w:tab w:val="left" w:pos="1876"/>
          <w:tab w:val="left" w:pos="4253"/>
          <w:tab w:val="right" w:leader="dot" w:pos="8789"/>
        </w:tabs>
        <w:rPr>
          <w:sz w:val="12"/>
          <w:szCs w:val="12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356"/>
      </w:tblGrid>
      <w:tr w:rsidR="00B14DCB" w:rsidRPr="006A5FB5" w14:paraId="066D3D85" w14:textId="77777777" w:rsidTr="00FA6255">
        <w:tc>
          <w:tcPr>
            <w:tcW w:w="9356" w:type="dxa"/>
            <w:shd w:val="clear" w:color="auto" w:fill="D9D9D9"/>
            <w:vAlign w:val="center"/>
          </w:tcPr>
          <w:p w14:paraId="7B8708E5" w14:textId="2402FC7C" w:rsidR="00B14DCB" w:rsidRPr="006A5FB5" w:rsidRDefault="00B14DCB" w:rsidP="00FA6255">
            <w:pPr>
              <w:tabs>
                <w:tab w:val="right" w:leader="dot" w:pos="8789"/>
              </w:tabs>
              <w:ind w:left="-74"/>
            </w:pPr>
            <w:r w:rsidRPr="006A5FB5">
              <w:rPr>
                <w:b/>
              </w:rPr>
              <w:t xml:space="preserve">Adresse Kassier </w:t>
            </w:r>
            <w:r w:rsidRPr="006A5FB5">
              <w:t>(</w:t>
            </w:r>
            <w:r w:rsidR="00FA6255">
              <w:t>erh</w:t>
            </w:r>
            <w:r w:rsidRPr="006A5FB5">
              <w:t xml:space="preserve">ält Startgeld-Rechnung von der </w:t>
            </w:r>
            <w:r w:rsidR="00FA6255">
              <w:t xml:space="preserve">ATV </w:t>
            </w:r>
            <w:r w:rsidRPr="006A5FB5">
              <w:t>Geschäftsstelle )</w:t>
            </w:r>
          </w:p>
        </w:tc>
      </w:tr>
    </w:tbl>
    <w:p w14:paraId="5B4F539E" w14:textId="77777777" w:rsidR="009D5F4B" w:rsidRPr="006A5FB5" w:rsidRDefault="009D5F4B" w:rsidP="009D5F4B">
      <w:pPr>
        <w:tabs>
          <w:tab w:val="left" w:pos="36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8B68F5D" wp14:editId="7C81FFC2">
                <wp:simplePos x="0" y="0"/>
                <wp:positionH relativeFrom="margin">
                  <wp:posOffset>3708400</wp:posOffset>
                </wp:positionH>
                <wp:positionV relativeFrom="paragraph">
                  <wp:posOffset>80645</wp:posOffset>
                </wp:positionV>
                <wp:extent cx="2263140" cy="281940"/>
                <wp:effectExtent l="0" t="0" r="22860" b="22860"/>
                <wp:wrapSquare wrapText="bothSides"/>
                <wp:docPr id="18786378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41804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68F5D" id="_x0000_s1066" type="#_x0000_t202" style="position:absolute;margin-left:292pt;margin-top:6.35pt;width:178.2pt;height:22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">
                <v:textbox>
                  <w:txbxContent>
                    <w:p w14:paraId="25C41804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9C80406" wp14:editId="694F4FE4">
                <wp:simplePos x="0" y="0"/>
                <wp:positionH relativeFrom="column">
                  <wp:posOffset>515620</wp:posOffset>
                </wp:positionH>
                <wp:positionV relativeFrom="paragraph">
                  <wp:posOffset>81915</wp:posOffset>
                </wp:positionV>
                <wp:extent cx="2360930" cy="1404620"/>
                <wp:effectExtent l="0" t="0" r="22860" b="11430"/>
                <wp:wrapSquare wrapText="bothSides"/>
                <wp:docPr id="16457058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30E4E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C80406" id="_x0000_s1067" type="#_x0000_t202" style="position:absolute;margin-left:40.6pt;margin-top:6.45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b5FgIAACg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">
                <v:textbox style="mso-fit-shape-to-text:t">
                  <w:txbxContent>
                    <w:p w14:paraId="42B30E4E" w14:textId="77777777" w:rsidR="009D5F4B" w:rsidRDefault="009D5F4B" w:rsidP="009D5F4B"/>
                  </w:txbxContent>
                </v:textbox>
                <w10:wrap type="square"/>
              </v:shape>
            </w:pict>
          </mc:Fallback>
        </mc:AlternateContent>
      </w:r>
    </w:p>
    <w:p w14:paraId="0D47B18A" w14:textId="77777777" w:rsidR="009D5F4B" w:rsidRPr="006A5FB5" w:rsidRDefault="009D5F4B" w:rsidP="009D5F4B">
      <w:pPr>
        <w:tabs>
          <w:tab w:val="left" w:pos="3685"/>
          <w:tab w:val="left" w:pos="4253"/>
          <w:tab w:val="right" w:leader="dot" w:pos="8789"/>
        </w:tabs>
      </w:pPr>
      <w:r w:rsidRPr="006A5FB5">
        <w:t xml:space="preserve">Name: Vorname: </w:t>
      </w:r>
    </w:p>
    <w:p w14:paraId="1272A625" w14:textId="77777777" w:rsidR="009D5F4B" w:rsidRPr="006A5FB5" w:rsidRDefault="009D5F4B" w:rsidP="009D5F4B">
      <w:pPr>
        <w:tabs>
          <w:tab w:val="left" w:pos="3685"/>
          <w:tab w:val="left" w:pos="4253"/>
          <w:tab w:val="right" w:leader="dot" w:pos="878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2B8C562" wp14:editId="2578F521">
                <wp:simplePos x="0" y="0"/>
                <wp:positionH relativeFrom="column">
                  <wp:posOffset>797560</wp:posOffset>
                </wp:positionH>
                <wp:positionV relativeFrom="paragraph">
                  <wp:posOffset>95250</wp:posOffset>
                </wp:positionV>
                <wp:extent cx="2325370" cy="1404620"/>
                <wp:effectExtent l="0" t="0" r="17780" b="14605"/>
                <wp:wrapSquare wrapText="bothSides"/>
                <wp:docPr id="75002637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19B54" w14:textId="77777777" w:rsidR="009D5F4B" w:rsidRPr="009D5F4B" w:rsidRDefault="009D5F4B" w:rsidP="009D5F4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B8C562" id="_x0000_s1068" type="#_x0000_t202" style="position:absolute;margin-left:62.8pt;margin-top:7.5pt;width:183.1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">
                <v:textbox style="mso-fit-shape-to-text:t">
                  <w:txbxContent>
                    <w:p w14:paraId="1B319B54" w14:textId="77777777" w:rsidR="009D5F4B" w:rsidRPr="009D5F4B" w:rsidRDefault="009D5F4B" w:rsidP="009D5F4B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C60B321" wp14:editId="14C4BF0D">
                <wp:simplePos x="0" y="0"/>
                <wp:positionH relativeFrom="margin">
                  <wp:posOffset>3906520</wp:posOffset>
                </wp:positionH>
                <wp:positionV relativeFrom="paragraph">
                  <wp:posOffset>125730</wp:posOffset>
                </wp:positionV>
                <wp:extent cx="2080260" cy="1404620"/>
                <wp:effectExtent l="0" t="0" r="15240" b="14605"/>
                <wp:wrapSquare wrapText="bothSides"/>
                <wp:docPr id="15721632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A4EC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60B321" id="_x0000_s1069" type="#_x0000_t202" style="position:absolute;margin-left:307.6pt;margin-top:9.9pt;width:163.8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">
                <v:textbox style="mso-fit-shape-to-text:t">
                  <w:txbxContent>
                    <w:p w14:paraId="5734A4EC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</w:p>
    <w:p w14:paraId="535C96F5" w14:textId="77777777" w:rsidR="009D5F4B" w:rsidRPr="006A5FB5" w:rsidRDefault="009D5F4B" w:rsidP="009D5F4B">
      <w:pPr>
        <w:tabs>
          <w:tab w:val="left" w:pos="3685"/>
          <w:tab w:val="left" w:pos="4253"/>
          <w:tab w:val="right" w:leader="dot" w:pos="8789"/>
        </w:tabs>
      </w:pPr>
      <w:proofErr w:type="spellStart"/>
      <w:r w:rsidRPr="006A5FB5">
        <w:t>Strasse</w:t>
      </w:r>
      <w:proofErr w:type="spellEnd"/>
      <w:r w:rsidRPr="006A5FB5">
        <w:t xml:space="preserve">/Nr.: Tel. Nr. </w:t>
      </w:r>
    </w:p>
    <w:p w14:paraId="221813B7" w14:textId="342B26CF" w:rsidR="009D5F4B" w:rsidRPr="006A5FB5" w:rsidRDefault="009D5F4B" w:rsidP="009D5F4B">
      <w:pPr>
        <w:tabs>
          <w:tab w:val="left" w:pos="3685"/>
          <w:tab w:val="left" w:pos="4253"/>
          <w:tab w:val="right" w:leader="dot" w:pos="878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AE202D4" wp14:editId="2FAC496C">
                <wp:simplePos x="0" y="0"/>
                <wp:positionH relativeFrom="margin">
                  <wp:posOffset>3906520</wp:posOffset>
                </wp:positionH>
                <wp:positionV relativeFrom="paragraph">
                  <wp:posOffset>153035</wp:posOffset>
                </wp:positionV>
                <wp:extent cx="2072640" cy="289560"/>
                <wp:effectExtent l="0" t="0" r="22860" b="15240"/>
                <wp:wrapSquare wrapText="bothSides"/>
                <wp:docPr id="18051760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91BB2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02D4" id="_x0000_s1070" type="#_x0000_t202" style="position:absolute;margin-left:307.6pt;margin-top:12.05pt;width:163.2pt;height:22.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">
                <v:textbox>
                  <w:txbxContent>
                    <w:p w14:paraId="54E91BB2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0C44436" wp14:editId="1479A05D">
                <wp:simplePos x="0" y="0"/>
                <wp:positionH relativeFrom="margin">
                  <wp:posOffset>728980</wp:posOffset>
                </wp:positionH>
                <wp:positionV relativeFrom="paragraph">
                  <wp:posOffset>127635</wp:posOffset>
                </wp:positionV>
                <wp:extent cx="2369820" cy="1404620"/>
                <wp:effectExtent l="0" t="0" r="11430" b="14605"/>
                <wp:wrapSquare wrapText="bothSides"/>
                <wp:docPr id="8100416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F47CB" w14:textId="77777777" w:rsidR="009D5F4B" w:rsidRDefault="009D5F4B" w:rsidP="009D5F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C44436" id="_x0000_s1071" type="#_x0000_t202" style="position:absolute;margin-left:57.4pt;margin-top:10.05pt;width:186.6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">
                <v:textbox style="mso-fit-shape-to-text:t">
                  <w:txbxContent>
                    <w:p w14:paraId="3F4F47CB" w14:textId="77777777" w:rsidR="009D5F4B" w:rsidRDefault="009D5F4B" w:rsidP="009D5F4B"/>
                  </w:txbxContent>
                </v:textbox>
                <w10:wrap type="square" anchorx="margin"/>
              </v:shape>
            </w:pict>
          </mc:Fallback>
        </mc:AlternateContent>
      </w:r>
    </w:p>
    <w:p w14:paraId="10B91DBD" w14:textId="77777777" w:rsidR="009D5F4B" w:rsidRPr="006A5FB5" w:rsidRDefault="009D5F4B" w:rsidP="009D5F4B">
      <w:pPr>
        <w:tabs>
          <w:tab w:val="left" w:pos="3685"/>
          <w:tab w:val="left" w:pos="4253"/>
          <w:tab w:val="right" w:leader="dot" w:pos="8789"/>
        </w:tabs>
      </w:pPr>
      <w:r w:rsidRPr="006A5FB5">
        <w:t>PLZ/Ort: E</w:t>
      </w:r>
      <w:r>
        <w:t>-</w:t>
      </w:r>
      <w:r w:rsidRPr="006A5FB5">
        <w:t xml:space="preserve">Mail: </w:t>
      </w:r>
    </w:p>
    <w:p w14:paraId="2915B62C" w14:textId="45E2FD43" w:rsidR="009D5F4B" w:rsidRDefault="009D5F4B" w:rsidP="00B14DCB">
      <w:pPr>
        <w:tabs>
          <w:tab w:val="right" w:leader="dot" w:pos="8789"/>
        </w:tabs>
        <w:rPr>
          <w:sz w:val="12"/>
          <w:szCs w:val="12"/>
        </w:rPr>
      </w:pPr>
    </w:p>
    <w:p w14:paraId="679D4120" w14:textId="7EE4B369" w:rsidR="009D5F4B" w:rsidRDefault="009D5F4B" w:rsidP="00B14DCB">
      <w:pPr>
        <w:tabs>
          <w:tab w:val="right" w:leader="dot" w:pos="8789"/>
        </w:tabs>
        <w:rPr>
          <w:sz w:val="12"/>
          <w:szCs w:val="12"/>
        </w:rPr>
      </w:pPr>
    </w:p>
    <w:p w14:paraId="2AFAEB39" w14:textId="1024E232" w:rsidR="006E344C" w:rsidRDefault="006E344C" w:rsidP="006E344C">
      <w:pPr>
        <w:tabs>
          <w:tab w:val="right" w:leader="dot" w:pos="878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064E8F" wp14:editId="538ECEC5">
                <wp:simplePos x="0" y="0"/>
                <wp:positionH relativeFrom="column">
                  <wp:posOffset>-17780</wp:posOffset>
                </wp:positionH>
                <wp:positionV relativeFrom="paragraph">
                  <wp:posOffset>67945</wp:posOffset>
                </wp:positionV>
                <wp:extent cx="6050280" cy="0"/>
                <wp:effectExtent l="0" t="19050" r="26670" b="19050"/>
                <wp:wrapNone/>
                <wp:docPr id="682810364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02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7FC05" id="Gerader Verbinder 3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pt,5.35pt" to="47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" strokecolor="#161616 [334]" strokeweight="2.25pt"/>
            </w:pict>
          </mc:Fallback>
        </mc:AlternateContent>
      </w:r>
    </w:p>
    <w:p w14:paraId="37946183" w14:textId="26C3C06D" w:rsidR="006E344C" w:rsidRDefault="006E344C" w:rsidP="006E344C">
      <w:pPr>
        <w:tabs>
          <w:tab w:val="right" w:leader="dot" w:pos="878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0D09833" wp14:editId="4E4B6154">
                <wp:simplePos x="0" y="0"/>
                <wp:positionH relativeFrom="margin">
                  <wp:posOffset>1041400</wp:posOffset>
                </wp:positionH>
                <wp:positionV relativeFrom="paragraph">
                  <wp:posOffset>115570</wp:posOffset>
                </wp:positionV>
                <wp:extent cx="4937760" cy="289560"/>
                <wp:effectExtent l="0" t="0" r="15240" b="15240"/>
                <wp:wrapSquare wrapText="bothSides"/>
                <wp:docPr id="16631012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7E131" w14:textId="77777777" w:rsidR="006E344C" w:rsidRDefault="006E344C" w:rsidP="006E34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09833" id="_x0000_s1072" type="#_x0000_t202" style="position:absolute;margin-left:82pt;margin-top:9.1pt;width:388.8pt;height:22.8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">
                <v:textbox>
                  <w:txbxContent>
                    <w:p w14:paraId="0BB7E131" w14:textId="77777777" w:rsidR="006E344C" w:rsidRDefault="006E344C" w:rsidP="006E344C"/>
                  </w:txbxContent>
                </v:textbox>
                <w10:wrap type="square" anchorx="margin"/>
              </v:shape>
            </w:pict>
          </mc:Fallback>
        </mc:AlternateContent>
      </w:r>
      <w:r w:rsidR="00B14DCB" w:rsidRPr="006A5FB5">
        <w:rPr>
          <w:b/>
          <w:u w:val="single"/>
        </w:rPr>
        <w:t>Unterschriften:</w:t>
      </w:r>
      <w:r w:rsidR="00B14DCB" w:rsidRPr="006A5FB5">
        <w:t xml:space="preserve">    </w:t>
      </w:r>
    </w:p>
    <w:p w14:paraId="52758D72" w14:textId="77777777" w:rsidR="006E344C" w:rsidRDefault="006E344C" w:rsidP="006E344C">
      <w:pPr>
        <w:tabs>
          <w:tab w:val="right" w:leader="dot" w:pos="8789"/>
        </w:tabs>
      </w:pPr>
      <w:r w:rsidRPr="006A5FB5">
        <w:t xml:space="preserve">Ort und Datum: </w:t>
      </w:r>
    </w:p>
    <w:p w14:paraId="423E8DC4" w14:textId="5E281230" w:rsidR="006E344C" w:rsidRDefault="006E344C" w:rsidP="006E344C">
      <w:pPr>
        <w:tabs>
          <w:tab w:val="left" w:pos="3685"/>
          <w:tab w:val="left" w:pos="4253"/>
          <w:tab w:val="right" w:leader="dot" w:pos="8789"/>
        </w:tabs>
      </w:pPr>
    </w:p>
    <w:p w14:paraId="2355B30E" w14:textId="2B61CD56" w:rsidR="006E344C" w:rsidRDefault="006E344C" w:rsidP="006E344C">
      <w:pPr>
        <w:tabs>
          <w:tab w:val="left" w:pos="4678"/>
          <w:tab w:val="right" w:leader="dot" w:pos="878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0F34C06" wp14:editId="0FFE444D">
                <wp:simplePos x="0" y="0"/>
                <wp:positionH relativeFrom="margin">
                  <wp:posOffset>4043680</wp:posOffset>
                </wp:positionH>
                <wp:positionV relativeFrom="paragraph">
                  <wp:posOffset>10160</wp:posOffset>
                </wp:positionV>
                <wp:extent cx="1920240" cy="274320"/>
                <wp:effectExtent l="0" t="0" r="22860" b="11430"/>
                <wp:wrapSquare wrapText="bothSides"/>
                <wp:docPr id="20451709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1245B" w14:textId="77777777" w:rsidR="006E344C" w:rsidRDefault="006E344C" w:rsidP="006E34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34C06" id="_x0000_s1073" type="#_x0000_t202" style="position:absolute;margin-left:318.4pt;margin-top:.8pt;width:151.2pt;height:21.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">
                <v:textbox>
                  <w:txbxContent>
                    <w:p w14:paraId="69E1245B" w14:textId="77777777" w:rsidR="006E344C" w:rsidRDefault="006E344C" w:rsidP="006E344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D2A566C" wp14:editId="05B5A407">
                <wp:simplePos x="0" y="0"/>
                <wp:positionH relativeFrom="column">
                  <wp:posOffset>919480</wp:posOffset>
                </wp:positionH>
                <wp:positionV relativeFrom="paragraph">
                  <wp:posOffset>10160</wp:posOffset>
                </wp:positionV>
                <wp:extent cx="1891030" cy="304800"/>
                <wp:effectExtent l="0" t="0" r="13970" b="19050"/>
                <wp:wrapSquare wrapText="bothSides"/>
                <wp:docPr id="18908795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741B9" w14:textId="77777777" w:rsidR="006E344C" w:rsidRPr="009D5F4B" w:rsidRDefault="006E344C" w:rsidP="006E344C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566C" id="_x0000_s1074" type="#_x0000_t202" style="position:absolute;margin-left:72.4pt;margin-top:.8pt;width:148.9pt;height:24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">
                <v:textbox>
                  <w:txbxContent>
                    <w:p w14:paraId="333741B9" w14:textId="77777777" w:rsidR="006E344C" w:rsidRPr="009D5F4B" w:rsidRDefault="006E344C" w:rsidP="006E344C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t>Spielführer:in</w:t>
      </w:r>
      <w:proofErr w:type="spellEnd"/>
      <w:r>
        <w:tab/>
      </w:r>
      <w:proofErr w:type="spellStart"/>
      <w:r>
        <w:t>Schiedsrichter:in</w:t>
      </w:r>
      <w:proofErr w:type="spellEnd"/>
      <w:r>
        <w:t xml:space="preserve">                                                                                                                        </w:t>
      </w:r>
    </w:p>
    <w:sectPr w:rsidR="006E344C" w:rsidSect="00571823">
      <w:headerReference w:type="first" r:id="rId12"/>
      <w:footerReference w:type="first" r:id="rId13"/>
      <w:pgSz w:w="11900" w:h="16840"/>
      <w:pgMar w:top="1702" w:right="1276" w:bottom="1276" w:left="1276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0172C" w14:textId="77777777" w:rsidR="00571823" w:rsidRDefault="00571823" w:rsidP="00BA0ED0">
      <w:r>
        <w:separator/>
      </w:r>
    </w:p>
  </w:endnote>
  <w:endnote w:type="continuationSeparator" w:id="0">
    <w:p w14:paraId="2B861F77" w14:textId="77777777" w:rsidR="00571823" w:rsidRDefault="00571823" w:rsidP="00BA0ED0">
      <w:r>
        <w:continuationSeparator/>
      </w:r>
    </w:p>
  </w:endnote>
  <w:endnote w:type="continuationNotice" w:id="1">
    <w:p w14:paraId="54B9B5B6" w14:textId="77777777" w:rsidR="00571823" w:rsidRDefault="00571823" w:rsidP="00BA0E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 OT">
    <w:panose1 w:val="020B0504030101020104"/>
    <w:charset w:val="00"/>
    <w:family w:val="swiss"/>
    <w:notTrueType/>
    <w:pitch w:val="variable"/>
    <w:sig w:usb0="A00000EF" w:usb1="5000207B" w:usb2="00000000" w:usb3="00000000" w:csb0="00000001" w:csb1="00000000"/>
  </w:font>
  <w:font w:name="MetaPro-Normal">
    <w:altName w:val="Calibri"/>
    <w:panose1 w:val="00000000000000000000"/>
    <w:charset w:val="00"/>
    <w:family w:val="modern"/>
    <w:notTrueType/>
    <w:pitch w:val="variable"/>
    <w:sig w:usb0="800002AF" w:usb1="4000206B" w:usb2="00000000" w:usb3="00000000" w:csb0="0000009F" w:csb1="00000000"/>
  </w:font>
  <w:font w:name="MetaPro-Bold">
    <w:altName w:val="Calibri"/>
    <w:panose1 w:val="00000000000000000000"/>
    <w:charset w:val="00"/>
    <w:family w:val="swiss"/>
    <w:notTrueType/>
    <w:pitch w:val="variable"/>
    <w:sig w:usb0="A00002FF" w:usb1="4000207B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F98DB" w14:textId="3D8D21D2" w:rsidR="00DC089F" w:rsidRDefault="00DC089F">
    <w:pPr>
      <w:pStyle w:val="Fuzeile"/>
    </w:pPr>
    <w:r>
      <w:rPr>
        <w:noProof/>
      </w:rPr>
      <w:drawing>
        <wp:inline distT="0" distB="0" distL="0" distR="0" wp14:anchorId="6A574682" wp14:editId="5D9C97DE">
          <wp:extent cx="5935980" cy="635635"/>
          <wp:effectExtent l="0" t="0" r="7620" b="0"/>
          <wp:docPr id="1604603212" name="Grafik 1604603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CAE9B" w14:textId="77777777" w:rsidR="00571823" w:rsidRDefault="00571823" w:rsidP="00BA0ED0">
      <w:r>
        <w:separator/>
      </w:r>
    </w:p>
  </w:footnote>
  <w:footnote w:type="continuationSeparator" w:id="0">
    <w:p w14:paraId="3AECE3DE" w14:textId="77777777" w:rsidR="00571823" w:rsidRDefault="00571823" w:rsidP="00BA0ED0">
      <w:r>
        <w:continuationSeparator/>
      </w:r>
    </w:p>
  </w:footnote>
  <w:footnote w:type="continuationNotice" w:id="1">
    <w:p w14:paraId="593FBEB1" w14:textId="77777777" w:rsidR="00571823" w:rsidRDefault="00571823" w:rsidP="00BA0E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1747B" w14:textId="6C912338" w:rsidR="000D68BB" w:rsidRDefault="00DC089F" w:rsidP="00DC089F">
    <w:pPr>
      <w:pStyle w:val="Kopfzeile"/>
      <w:ind w:left="7080"/>
    </w:pPr>
    <w:r>
      <w:rPr>
        <w:noProof/>
      </w:rPr>
      <w:drawing>
        <wp:inline distT="0" distB="0" distL="0" distR="0" wp14:anchorId="1700FF3A" wp14:editId="1C4C0C7E">
          <wp:extent cx="1440000" cy="511200"/>
          <wp:effectExtent l="0" t="0" r="8255" b="3175"/>
          <wp:docPr id="47664285" name="Grafik 47664285" descr="Ein Bild, das Text, Schrift, Grafiken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1320153" name="Grafik 941320153" descr="Ein Bild, das Text, Schrift, Grafiken, Grafik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C76D3"/>
    <w:multiLevelType w:val="hybridMultilevel"/>
    <w:tmpl w:val="A14E94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32E8F"/>
    <w:multiLevelType w:val="hybridMultilevel"/>
    <w:tmpl w:val="CBBC8B9E"/>
    <w:lvl w:ilvl="0" w:tplc="0318F99A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71CF2"/>
    <w:multiLevelType w:val="hybridMultilevel"/>
    <w:tmpl w:val="6CF2E6B6"/>
    <w:lvl w:ilvl="0" w:tplc="0318F99A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A48E7"/>
    <w:multiLevelType w:val="hybridMultilevel"/>
    <w:tmpl w:val="0C2A1594"/>
    <w:lvl w:ilvl="0" w:tplc="0318F99A">
      <w:start w:val="1"/>
      <w:numFmt w:val="bullet"/>
      <w:lvlText w:val=""/>
      <w:lvlJc w:val="left"/>
      <w:pPr>
        <w:ind w:left="70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 w15:restartNumberingAfterBreak="0">
    <w:nsid w:val="680D07C3"/>
    <w:multiLevelType w:val="hybridMultilevel"/>
    <w:tmpl w:val="F788B286"/>
    <w:lvl w:ilvl="0" w:tplc="C52838AE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F55CE"/>
    <w:multiLevelType w:val="multilevel"/>
    <w:tmpl w:val="3B06A87C"/>
    <w:lvl w:ilvl="0">
      <w:start w:val="1"/>
      <w:numFmt w:val="decimal"/>
      <w:pStyle w:val="berschrift1"/>
      <w:isLgl/>
      <w:lvlText w:val="%1"/>
      <w:lvlJc w:val="left"/>
      <w:pPr>
        <w:tabs>
          <w:tab w:val="num" w:pos="822"/>
        </w:tabs>
        <w:ind w:left="822" w:hanging="680"/>
      </w:pPr>
      <w:rPr>
        <w:rFonts w:ascii="Meta OT" w:hAnsi="Meta OT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113"/>
        </w:tabs>
        <w:ind w:left="113" w:hanging="680"/>
      </w:pPr>
      <w:rPr>
        <w:rFonts w:ascii="Meta OT" w:hAnsi="Meta OT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pStyle w:val="berschrift3"/>
      <w:isLgl/>
      <w:lvlText w:val="%1.%2.%3"/>
      <w:lvlJc w:val="left"/>
      <w:pPr>
        <w:tabs>
          <w:tab w:val="num" w:pos="512"/>
        </w:tabs>
        <w:ind w:left="512" w:hanging="681"/>
      </w:pPr>
      <w:rPr>
        <w:rFonts w:ascii="Meta OT" w:hAnsi="Meta OT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835"/>
        </w:tabs>
        <w:ind w:left="83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9"/>
        </w:tabs>
        <w:ind w:left="97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23"/>
        </w:tabs>
        <w:ind w:left="112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67"/>
        </w:tabs>
        <w:ind w:left="126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11"/>
        </w:tabs>
        <w:ind w:left="14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55"/>
        </w:tabs>
        <w:ind w:left="1555" w:hanging="1584"/>
      </w:pPr>
      <w:rPr>
        <w:rFonts w:hint="default"/>
      </w:rPr>
    </w:lvl>
  </w:abstractNum>
  <w:num w:numId="1" w16cid:durableId="1129661892">
    <w:abstractNumId w:val="2"/>
  </w:num>
  <w:num w:numId="2" w16cid:durableId="1604262494">
    <w:abstractNumId w:val="1"/>
  </w:num>
  <w:num w:numId="3" w16cid:durableId="1032875967">
    <w:abstractNumId w:val="3"/>
  </w:num>
  <w:num w:numId="4" w16cid:durableId="1031298771">
    <w:abstractNumId w:val="4"/>
  </w:num>
  <w:num w:numId="5" w16cid:durableId="231307216">
    <w:abstractNumId w:val="5"/>
  </w:num>
  <w:num w:numId="6" w16cid:durableId="229775556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86317259">
    <w:abstractNumId w:val="5"/>
  </w:num>
  <w:num w:numId="8" w16cid:durableId="955911520">
    <w:abstractNumId w:val="5"/>
  </w:num>
  <w:num w:numId="9" w16cid:durableId="914123145">
    <w:abstractNumId w:val="5"/>
  </w:num>
  <w:num w:numId="10" w16cid:durableId="300960311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33679921">
    <w:abstractNumId w:val="5"/>
  </w:num>
  <w:num w:numId="12" w16cid:durableId="1314290327">
    <w:abstractNumId w:val="5"/>
  </w:num>
  <w:num w:numId="13" w16cid:durableId="1583679946">
    <w:abstractNumId w:val="5"/>
  </w:num>
  <w:num w:numId="14" w16cid:durableId="1372151854">
    <w:abstractNumId w:val="5"/>
  </w:num>
  <w:num w:numId="15" w16cid:durableId="719481021">
    <w:abstractNumId w:val="5"/>
  </w:num>
  <w:num w:numId="16" w16cid:durableId="903566286">
    <w:abstractNumId w:val="5"/>
  </w:num>
  <w:num w:numId="17" w16cid:durableId="1218395802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5934179">
    <w:abstractNumId w:val="5"/>
  </w:num>
  <w:num w:numId="19" w16cid:durableId="384911749">
    <w:abstractNumId w:val="5"/>
  </w:num>
  <w:num w:numId="20" w16cid:durableId="1640257625">
    <w:abstractNumId w:val="5"/>
  </w:num>
  <w:num w:numId="21" w16cid:durableId="1077551550">
    <w:abstractNumId w:val="5"/>
  </w:num>
  <w:num w:numId="22" w16cid:durableId="811290319">
    <w:abstractNumId w:val="5"/>
  </w:num>
  <w:num w:numId="23" w16cid:durableId="275067739">
    <w:abstractNumId w:val="5"/>
  </w:num>
  <w:num w:numId="24" w16cid:durableId="1484395277">
    <w:abstractNumId w:val="5"/>
  </w:num>
  <w:num w:numId="25" w16cid:durableId="1172837127">
    <w:abstractNumId w:val="5"/>
  </w:num>
  <w:num w:numId="26" w16cid:durableId="792480150">
    <w:abstractNumId w:val="5"/>
  </w:num>
  <w:num w:numId="27" w16cid:durableId="598489466">
    <w:abstractNumId w:val="5"/>
  </w:num>
  <w:num w:numId="28" w16cid:durableId="62411606">
    <w:abstractNumId w:val="5"/>
  </w:num>
  <w:num w:numId="29" w16cid:durableId="1277787070">
    <w:abstractNumId w:val="5"/>
  </w:num>
  <w:num w:numId="30" w16cid:durableId="320891648">
    <w:abstractNumId w:val="5"/>
  </w:num>
  <w:num w:numId="31" w16cid:durableId="1963146449">
    <w:abstractNumId w:val="5"/>
  </w:num>
  <w:num w:numId="32" w16cid:durableId="1481573718">
    <w:abstractNumId w:val="5"/>
  </w:num>
  <w:num w:numId="33" w16cid:durableId="318072819">
    <w:abstractNumId w:val="5"/>
  </w:num>
  <w:num w:numId="34" w16cid:durableId="1961371254">
    <w:abstractNumId w:val="5"/>
  </w:num>
  <w:num w:numId="35" w16cid:durableId="292946877">
    <w:abstractNumId w:val="5"/>
  </w:num>
  <w:num w:numId="36" w16cid:durableId="841163954">
    <w:abstractNumId w:val="5"/>
  </w:num>
  <w:num w:numId="37" w16cid:durableId="483203049">
    <w:abstractNumId w:val="5"/>
  </w:num>
  <w:num w:numId="38" w16cid:durableId="1181550190">
    <w:abstractNumId w:val="5"/>
  </w:num>
  <w:num w:numId="39" w16cid:durableId="368148323">
    <w:abstractNumId w:val="5"/>
  </w:num>
  <w:num w:numId="40" w16cid:durableId="158037517">
    <w:abstractNumId w:val="5"/>
  </w:num>
  <w:num w:numId="41" w16cid:durableId="1157110553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73529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DCB"/>
    <w:rsid w:val="00002D04"/>
    <w:rsid w:val="000256CE"/>
    <w:rsid w:val="000418F0"/>
    <w:rsid w:val="000759B2"/>
    <w:rsid w:val="000869F7"/>
    <w:rsid w:val="00094BF3"/>
    <w:rsid w:val="000D00FC"/>
    <w:rsid w:val="000D68BB"/>
    <w:rsid w:val="000D6975"/>
    <w:rsid w:val="000E6CDC"/>
    <w:rsid w:val="000E7F58"/>
    <w:rsid w:val="000F728B"/>
    <w:rsid w:val="001166A7"/>
    <w:rsid w:val="0012517E"/>
    <w:rsid w:val="001271EB"/>
    <w:rsid w:val="00142312"/>
    <w:rsid w:val="00153D1B"/>
    <w:rsid w:val="00166B0B"/>
    <w:rsid w:val="00172B54"/>
    <w:rsid w:val="001754DF"/>
    <w:rsid w:val="00191DEF"/>
    <w:rsid w:val="00197F6B"/>
    <w:rsid w:val="001A57B9"/>
    <w:rsid w:val="001C3C4F"/>
    <w:rsid w:val="001C6BC7"/>
    <w:rsid w:val="001D5BAD"/>
    <w:rsid w:val="001E3272"/>
    <w:rsid w:val="0021048E"/>
    <w:rsid w:val="00245BC9"/>
    <w:rsid w:val="00247178"/>
    <w:rsid w:val="00256A09"/>
    <w:rsid w:val="00265E3A"/>
    <w:rsid w:val="00281619"/>
    <w:rsid w:val="002912C1"/>
    <w:rsid w:val="002A2C92"/>
    <w:rsid w:val="002A6B7D"/>
    <w:rsid w:val="002D0BEE"/>
    <w:rsid w:val="002E0A04"/>
    <w:rsid w:val="002E2C0F"/>
    <w:rsid w:val="00346E84"/>
    <w:rsid w:val="003559FF"/>
    <w:rsid w:val="003631F7"/>
    <w:rsid w:val="00374AEE"/>
    <w:rsid w:val="00380A22"/>
    <w:rsid w:val="00384DBD"/>
    <w:rsid w:val="003874B7"/>
    <w:rsid w:val="00394DA3"/>
    <w:rsid w:val="003979DB"/>
    <w:rsid w:val="003C653C"/>
    <w:rsid w:val="003E0A51"/>
    <w:rsid w:val="004274FD"/>
    <w:rsid w:val="004467F6"/>
    <w:rsid w:val="00452EA7"/>
    <w:rsid w:val="00464E52"/>
    <w:rsid w:val="00470EB5"/>
    <w:rsid w:val="00476187"/>
    <w:rsid w:val="00476EEE"/>
    <w:rsid w:val="004A2876"/>
    <w:rsid w:val="004C65DE"/>
    <w:rsid w:val="004D7A5D"/>
    <w:rsid w:val="004E082B"/>
    <w:rsid w:val="004E558D"/>
    <w:rsid w:val="00513F13"/>
    <w:rsid w:val="00523EAB"/>
    <w:rsid w:val="0052699F"/>
    <w:rsid w:val="00532E43"/>
    <w:rsid w:val="00536FE4"/>
    <w:rsid w:val="00547B07"/>
    <w:rsid w:val="00551524"/>
    <w:rsid w:val="00552984"/>
    <w:rsid w:val="00571823"/>
    <w:rsid w:val="005970F3"/>
    <w:rsid w:val="005A5FA6"/>
    <w:rsid w:val="005B50E5"/>
    <w:rsid w:val="005B6ADA"/>
    <w:rsid w:val="005F537D"/>
    <w:rsid w:val="0060164E"/>
    <w:rsid w:val="00604EBA"/>
    <w:rsid w:val="00605382"/>
    <w:rsid w:val="00612916"/>
    <w:rsid w:val="006136D1"/>
    <w:rsid w:val="006245FD"/>
    <w:rsid w:val="00660203"/>
    <w:rsid w:val="006B47D2"/>
    <w:rsid w:val="006C29F3"/>
    <w:rsid w:val="006C794B"/>
    <w:rsid w:val="006E344C"/>
    <w:rsid w:val="006E3941"/>
    <w:rsid w:val="006F0891"/>
    <w:rsid w:val="006F3154"/>
    <w:rsid w:val="006F6D3F"/>
    <w:rsid w:val="00712A63"/>
    <w:rsid w:val="007215A0"/>
    <w:rsid w:val="00732376"/>
    <w:rsid w:val="0078182B"/>
    <w:rsid w:val="007A4384"/>
    <w:rsid w:val="007B5FEC"/>
    <w:rsid w:val="007C6D28"/>
    <w:rsid w:val="007F0C88"/>
    <w:rsid w:val="007F1536"/>
    <w:rsid w:val="007F2463"/>
    <w:rsid w:val="0082123B"/>
    <w:rsid w:val="0083035C"/>
    <w:rsid w:val="00851D95"/>
    <w:rsid w:val="00863A11"/>
    <w:rsid w:val="008653CF"/>
    <w:rsid w:val="00871B4C"/>
    <w:rsid w:val="00884E7F"/>
    <w:rsid w:val="0089126E"/>
    <w:rsid w:val="008A001B"/>
    <w:rsid w:val="008A2B9B"/>
    <w:rsid w:val="008B5294"/>
    <w:rsid w:val="008B6686"/>
    <w:rsid w:val="008B7A67"/>
    <w:rsid w:val="008C1865"/>
    <w:rsid w:val="008C2D0F"/>
    <w:rsid w:val="00901F80"/>
    <w:rsid w:val="00905F18"/>
    <w:rsid w:val="009135ED"/>
    <w:rsid w:val="00930EFA"/>
    <w:rsid w:val="0095108C"/>
    <w:rsid w:val="00953173"/>
    <w:rsid w:val="0097603F"/>
    <w:rsid w:val="009C647E"/>
    <w:rsid w:val="009C70E9"/>
    <w:rsid w:val="009D5F4B"/>
    <w:rsid w:val="009F76DE"/>
    <w:rsid w:val="00A03F7E"/>
    <w:rsid w:val="00A06F30"/>
    <w:rsid w:val="00A204FC"/>
    <w:rsid w:val="00A42136"/>
    <w:rsid w:val="00A72E6E"/>
    <w:rsid w:val="00A76D54"/>
    <w:rsid w:val="00AA7D85"/>
    <w:rsid w:val="00AE0151"/>
    <w:rsid w:val="00AE2F5D"/>
    <w:rsid w:val="00AE7548"/>
    <w:rsid w:val="00AF5860"/>
    <w:rsid w:val="00AF79B3"/>
    <w:rsid w:val="00B14DCB"/>
    <w:rsid w:val="00B15194"/>
    <w:rsid w:val="00B3477E"/>
    <w:rsid w:val="00B37D30"/>
    <w:rsid w:val="00B40082"/>
    <w:rsid w:val="00B55754"/>
    <w:rsid w:val="00B57863"/>
    <w:rsid w:val="00B71187"/>
    <w:rsid w:val="00B92423"/>
    <w:rsid w:val="00B979C1"/>
    <w:rsid w:val="00BA0ED0"/>
    <w:rsid w:val="00BA1223"/>
    <w:rsid w:val="00BA19DF"/>
    <w:rsid w:val="00BB2853"/>
    <w:rsid w:val="00BC64C2"/>
    <w:rsid w:val="00C116C4"/>
    <w:rsid w:val="00C220B3"/>
    <w:rsid w:val="00C61696"/>
    <w:rsid w:val="00C73F3B"/>
    <w:rsid w:val="00C76CFE"/>
    <w:rsid w:val="00CA4805"/>
    <w:rsid w:val="00CA52D6"/>
    <w:rsid w:val="00D24B7E"/>
    <w:rsid w:val="00D27445"/>
    <w:rsid w:val="00D46C84"/>
    <w:rsid w:val="00D615B1"/>
    <w:rsid w:val="00D75991"/>
    <w:rsid w:val="00DA1B43"/>
    <w:rsid w:val="00DB4889"/>
    <w:rsid w:val="00DB5196"/>
    <w:rsid w:val="00DB6DD2"/>
    <w:rsid w:val="00DC089F"/>
    <w:rsid w:val="00DD3323"/>
    <w:rsid w:val="00DE6803"/>
    <w:rsid w:val="00E06744"/>
    <w:rsid w:val="00E073D5"/>
    <w:rsid w:val="00E13AB2"/>
    <w:rsid w:val="00E463A6"/>
    <w:rsid w:val="00E55A48"/>
    <w:rsid w:val="00E93F30"/>
    <w:rsid w:val="00E967D8"/>
    <w:rsid w:val="00EA440E"/>
    <w:rsid w:val="00EC4CFB"/>
    <w:rsid w:val="00EF7FCC"/>
    <w:rsid w:val="00F06640"/>
    <w:rsid w:val="00F170BB"/>
    <w:rsid w:val="00F304D9"/>
    <w:rsid w:val="00F360D3"/>
    <w:rsid w:val="00F56AF0"/>
    <w:rsid w:val="00F56C98"/>
    <w:rsid w:val="00F8583C"/>
    <w:rsid w:val="00F85842"/>
    <w:rsid w:val="00FA6255"/>
    <w:rsid w:val="00FA627F"/>
    <w:rsid w:val="00FB47FB"/>
    <w:rsid w:val="00FC39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DE9F34E"/>
  <w15:docId w15:val="{0FA080D7-B8ED-4273-8FF7-23AED90B2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0ED0"/>
    <w:pPr>
      <w:spacing w:after="0"/>
    </w:pPr>
    <w:rPr>
      <w:rFonts w:ascii="Meta OT" w:eastAsia="Times New Roman" w:hAnsi="Meta OT" w:cs="Times New Roman"/>
      <w:sz w:val="22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97603F"/>
    <w:pPr>
      <w:numPr>
        <w:numId w:val="5"/>
      </w:numPr>
      <w:tabs>
        <w:tab w:val="clear" w:pos="822"/>
        <w:tab w:val="num" w:pos="709"/>
        <w:tab w:val="right" w:pos="9356"/>
      </w:tabs>
      <w:spacing w:before="240" w:after="120"/>
      <w:ind w:left="0" w:firstLine="0"/>
      <w:outlineLvl w:val="0"/>
    </w:pPr>
    <w:rPr>
      <w:b/>
      <w:sz w:val="28"/>
    </w:rPr>
  </w:style>
  <w:style w:type="paragraph" w:styleId="berschrift2">
    <w:name w:val="heading 2"/>
    <w:basedOn w:val="Standard"/>
    <w:next w:val="Textkrper"/>
    <w:link w:val="berschrift2Zchn"/>
    <w:qFormat/>
    <w:rsid w:val="0097603F"/>
    <w:pPr>
      <w:numPr>
        <w:ilvl w:val="1"/>
        <w:numId w:val="5"/>
      </w:numPr>
      <w:spacing w:before="120" w:after="120"/>
      <w:ind w:left="0" w:firstLine="0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link w:val="berschrift3Zchn"/>
    <w:qFormat/>
    <w:rsid w:val="00BA0ED0"/>
    <w:pPr>
      <w:numPr>
        <w:ilvl w:val="2"/>
        <w:numId w:val="5"/>
      </w:numPr>
      <w:tabs>
        <w:tab w:val="clear" w:pos="512"/>
        <w:tab w:val="num" w:pos="709"/>
      </w:tabs>
      <w:spacing w:before="120" w:after="60"/>
      <w:ind w:left="0" w:firstLine="0"/>
      <w:outlineLvl w:val="2"/>
    </w:pPr>
    <w:rPr>
      <w:b/>
      <w:bCs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2699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DA51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26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DA51F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26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5D6D14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21C6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21C6"/>
  </w:style>
  <w:style w:type="paragraph" w:styleId="Fuzeile">
    <w:name w:val="footer"/>
    <w:basedOn w:val="Standard"/>
    <w:link w:val="FuzeileZchn"/>
    <w:uiPriority w:val="99"/>
    <w:unhideWhenUsed/>
    <w:rsid w:val="007B21C6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21C6"/>
  </w:style>
  <w:style w:type="paragraph" w:customStyle="1" w:styleId="EinfacherAbsatz">
    <w:name w:val="[Einfacher Absatz]"/>
    <w:basedOn w:val="Standard"/>
    <w:uiPriority w:val="99"/>
    <w:rsid w:val="00C12B1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lenraster">
    <w:name w:val="Table Grid"/>
    <w:basedOn w:val="NormaleTabelle"/>
    <w:uiPriority w:val="59"/>
    <w:unhideWhenUsed/>
    <w:rsid w:val="00DE680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E680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A5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0A51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97603F"/>
    <w:rPr>
      <w:rFonts w:ascii="Meta OT" w:eastAsia="Times New Roman" w:hAnsi="Meta OT" w:cs="Times New Roman"/>
      <w:b/>
      <w:sz w:val="28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97603F"/>
    <w:rPr>
      <w:rFonts w:ascii="Meta OT" w:eastAsia="Times New Roman" w:hAnsi="Meta OT" w:cs="Times New Roman"/>
      <w:b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BA0ED0"/>
    <w:rPr>
      <w:rFonts w:ascii="Meta OT" w:eastAsia="Times New Roman" w:hAnsi="Meta OT" w:cs="Times New Roman"/>
      <w:b/>
      <w:bCs/>
      <w:sz w:val="22"/>
      <w:szCs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2699F"/>
    <w:rPr>
      <w:rFonts w:asciiTheme="majorHAnsi" w:eastAsiaTheme="majorEastAsia" w:hAnsiTheme="majorHAnsi" w:cstheme="majorBidi"/>
      <w:i/>
      <w:iCs/>
      <w:color w:val="8DA51F" w:themeColor="accent1" w:themeShade="BF"/>
      <w:sz w:val="22"/>
      <w:szCs w:val="20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2699F"/>
    <w:rPr>
      <w:rFonts w:asciiTheme="majorHAnsi" w:eastAsiaTheme="majorEastAsia" w:hAnsiTheme="majorHAnsi" w:cstheme="majorBidi"/>
      <w:color w:val="8DA51F" w:themeColor="accent1" w:themeShade="BF"/>
      <w:sz w:val="22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2699F"/>
    <w:rPr>
      <w:rFonts w:asciiTheme="majorHAnsi" w:eastAsiaTheme="majorEastAsia" w:hAnsiTheme="majorHAnsi" w:cstheme="majorBidi"/>
      <w:color w:val="5D6D14" w:themeColor="accent1" w:themeShade="7F"/>
      <w:sz w:val="22"/>
      <w:szCs w:val="20"/>
      <w:lang w:eastAsia="de-DE"/>
    </w:rPr>
  </w:style>
  <w:style w:type="paragraph" w:styleId="Textkrper">
    <w:name w:val="Body Text"/>
    <w:basedOn w:val="Standard"/>
    <w:link w:val="TextkrperZchn"/>
    <w:uiPriority w:val="99"/>
    <w:unhideWhenUsed/>
    <w:rsid w:val="0052699F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52699F"/>
    <w:rPr>
      <w:rFonts w:ascii="Arial" w:eastAsia="Times New Roman" w:hAnsi="Arial" w:cs="Times New Roman"/>
      <w:sz w:val="22"/>
      <w:szCs w:val="20"/>
      <w:lang w:eastAsia="de-DE"/>
    </w:rPr>
  </w:style>
  <w:style w:type="character" w:styleId="Hyperlink">
    <w:name w:val="Hyperlink"/>
    <w:uiPriority w:val="99"/>
    <w:rsid w:val="00470EB5"/>
    <w:rPr>
      <w:rFonts w:eastAsiaTheme="majorEastAsia"/>
      <w:color w:val="003055" w:themeColor="text2"/>
      <w:szCs w:val="22"/>
      <w:u w:val="single"/>
    </w:rPr>
  </w:style>
  <w:style w:type="paragraph" w:styleId="Textkrper2">
    <w:name w:val="Body Text 2"/>
    <w:basedOn w:val="Standard"/>
    <w:link w:val="Textkrper2Zchn"/>
    <w:rsid w:val="0052699F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52699F"/>
    <w:rPr>
      <w:rFonts w:ascii="Arial" w:eastAsia="Times New Roman" w:hAnsi="Arial" w:cs="Times New Roman"/>
      <w:sz w:val="22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F6D3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A2876"/>
    <w:rPr>
      <w:color w:val="C00000" w:themeColor="followedHyperlink"/>
      <w:u w:val="single"/>
    </w:rPr>
  </w:style>
  <w:style w:type="paragraph" w:styleId="Titel">
    <w:name w:val="Title"/>
    <w:basedOn w:val="berschrift5"/>
    <w:next w:val="Standard"/>
    <w:link w:val="TitelZchn"/>
    <w:uiPriority w:val="10"/>
    <w:qFormat/>
    <w:rsid w:val="00F56C98"/>
    <w:rPr>
      <w:rFonts w:ascii="Meta OT" w:hAnsi="Meta OT" w:cs="Arial"/>
      <w:b/>
      <w:color w:val="004675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F56C98"/>
    <w:rPr>
      <w:rFonts w:ascii="Meta OT" w:eastAsiaTheme="majorEastAsia" w:hAnsi="Meta OT" w:cs="Arial"/>
      <w:b/>
      <w:color w:val="004675"/>
      <w:sz w:val="48"/>
      <w:szCs w:val="48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0ED0"/>
    <w:rPr>
      <w:b/>
      <w:bCs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A0ED0"/>
    <w:rPr>
      <w:rFonts w:ascii="Meta OT" w:eastAsia="Times New Roman" w:hAnsi="Meta OT" w:cs="Times New Roman"/>
      <w:b/>
      <w:bCs/>
      <w:sz w:val="22"/>
      <w:szCs w:val="20"/>
      <w:lang w:eastAsia="de-DE"/>
    </w:rPr>
  </w:style>
  <w:style w:type="paragraph" w:styleId="berarbeitung">
    <w:name w:val="Revision"/>
    <w:hidden/>
    <w:uiPriority w:val="99"/>
    <w:semiHidden/>
    <w:rsid w:val="00B3477E"/>
    <w:pPr>
      <w:spacing w:after="0"/>
    </w:pPr>
    <w:rPr>
      <w:rFonts w:ascii="Meta OT" w:eastAsia="Times New Roman" w:hAnsi="Meta OT" w:cs="Times New Roman"/>
      <w:sz w:val="22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7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urnsport.ag/datenschutz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nth\AppData\Local\Temp\Temp1_00atvlogoschriftenvorlagenaug21.zip\Dokumenten-%20und%20Briefvorlage\ATV_Dokumentenvorlage_Aug21.dotx" TargetMode="External"/></Relationships>
</file>

<file path=word/theme/theme1.xml><?xml version="1.0" encoding="utf-8"?>
<a:theme xmlns:a="http://schemas.openxmlformats.org/drawingml/2006/main" name="Office-Design">
  <a:themeElements>
    <a:clrScheme name="ATV-Farbpalette">
      <a:dk1>
        <a:srgbClr val="004675"/>
      </a:dk1>
      <a:lt1>
        <a:sysClr val="window" lastClr="FFFFFF"/>
      </a:lt1>
      <a:dk2>
        <a:srgbClr val="003055"/>
      </a:dk2>
      <a:lt2>
        <a:srgbClr val="E7E6E6"/>
      </a:lt2>
      <a:accent1>
        <a:srgbClr val="BAD82F"/>
      </a:accent1>
      <a:accent2>
        <a:srgbClr val="F29400"/>
      </a:accent2>
      <a:accent3>
        <a:srgbClr val="83D0F0"/>
      </a:accent3>
      <a:accent4>
        <a:srgbClr val="E2007A"/>
      </a:accent4>
      <a:accent5>
        <a:srgbClr val="5B9BD5"/>
      </a:accent5>
      <a:accent6>
        <a:srgbClr val="70AD47"/>
      </a:accent6>
      <a:hlink>
        <a:srgbClr val="FF0000"/>
      </a:hlink>
      <a:folHlink>
        <a:srgbClr val="C00000"/>
      </a:folHlink>
    </a:clrScheme>
    <a:fontScheme name="ATV-Schriften">
      <a:majorFont>
        <a:latin typeface="MetaPro-Bold"/>
        <a:ea typeface=""/>
        <a:cs typeface=""/>
      </a:majorFont>
      <a:minorFont>
        <a:latin typeface="MetaPro-Norm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288CE9BB400548B6834B075BE1A107" ma:contentTypeVersion="12" ma:contentTypeDescription="Ein neues Dokument erstellen." ma:contentTypeScope="" ma:versionID="c6c40003b8b612f0b8ee14f576b93412">
  <xsd:schema xmlns:xsd="http://www.w3.org/2001/XMLSchema" xmlns:xs="http://www.w3.org/2001/XMLSchema" xmlns:p="http://schemas.microsoft.com/office/2006/metadata/properties" xmlns:ns2="382153da-260d-497b-ab56-3ceb2fc0a9c3" xmlns:ns3="0bbf7d49-f960-4314-ad8b-17644aedee95" targetNamespace="http://schemas.microsoft.com/office/2006/metadata/properties" ma:root="true" ma:fieldsID="c60a094c89761eb02367ad710ad27667" ns2:_="" ns3:_="">
    <xsd:import namespace="382153da-260d-497b-ab56-3ceb2fc0a9c3"/>
    <xsd:import namespace="0bbf7d49-f960-4314-ad8b-17644aedee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2153da-260d-497b-ab56-3ceb2fc0a9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f7d49-f960-4314-ad8b-17644aedee9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0628F3-2BC3-4E08-A6BC-99AF727A4D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2153da-260d-497b-ab56-3ceb2fc0a9c3"/>
    <ds:schemaRef ds:uri="0bbf7d49-f960-4314-ad8b-17644aedee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D8B8D6-DFCF-4B5F-9974-1B71C423D6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F21692-71B2-45B9-8223-EFFAD9B9FD0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A6AEF0-0B9D-4918-A298-4A7CE03B7A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ATV_Dokumentenvorlage_Aug21</Template>
  <TotalTime>0</TotalTime>
  <Pages>3</Pages>
  <Words>292</Words>
  <Characters>1842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Cynthia Seiler</dc:creator>
  <cp:lastModifiedBy>Pascal Hunziker</cp:lastModifiedBy>
  <cp:revision>2</cp:revision>
  <cp:lastPrinted>2024-02-11T10:48:00Z</cp:lastPrinted>
  <dcterms:created xsi:type="dcterms:W3CDTF">2024-04-04T13:20:00Z</dcterms:created>
  <dcterms:modified xsi:type="dcterms:W3CDTF">2024-04-04T13:20:00Z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0x010100FC288CE9BB400548B6834B075BE1A107</vt:lpwstr>
  </property>
  <property fmtid="{D5CDD505-2E9C-101B-9397-08002B2CF9AE}" pid="3" name="Order">
    <vt:r8>110200</vt:r8>
  </property>
</Properties>
</file>